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1A5BA" w14:textId="2D021237" w:rsidR="00D6533D" w:rsidRPr="00A86685" w:rsidRDefault="00277C02" w:rsidP="00A86685">
      <w:pPr>
        <w:rPr>
          <w:rFonts w:ascii="Candara Light" w:hAnsi="Candara Light"/>
          <w:b/>
          <w:bCs/>
          <w:i/>
          <w:iCs/>
          <w:noProof/>
          <w:sz w:val="22"/>
          <w:szCs w:val="22"/>
          <w:u w:val="thick"/>
          <w:lang w:eastAsia="en-GB"/>
        </w:rPr>
      </w:pPr>
      <w:r w:rsidRPr="00C601FD">
        <w:rPr>
          <w:rFonts w:ascii="Candara Light" w:hAnsi="Candara Light" w:cstheme="minorHAnsi"/>
          <w:noProof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464E965A" wp14:editId="5DE93E84">
                <wp:simplePos x="0" y="0"/>
                <wp:positionH relativeFrom="column">
                  <wp:posOffset>304800</wp:posOffset>
                </wp:positionH>
                <wp:positionV relativeFrom="paragraph">
                  <wp:posOffset>2713990</wp:posOffset>
                </wp:positionV>
                <wp:extent cx="2520315" cy="333375"/>
                <wp:effectExtent l="0" t="0" r="13335" b="28575"/>
                <wp:wrapSquare wrapText="bothSides"/>
                <wp:docPr id="1806644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D6914" w14:textId="1E8475F2" w:rsidR="00C601FD" w:rsidRPr="00EE30F0" w:rsidRDefault="008E30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E30F0">
                              <w:rPr>
                                <w:sz w:val="28"/>
                                <w:szCs w:val="28"/>
                              </w:rPr>
                              <w:t>Newport Neighbourhoods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4E96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pt;margin-top:213.7pt;width:198.45pt;height:26.2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" strokecolor="white [3212]">
                <v:textbox>
                  <w:txbxContent>
                    <w:p w14:paraId="2D5D6914" w14:textId="1E8475F2" w:rsidR="00C601FD" w:rsidRPr="00EE30F0" w:rsidRDefault="008E30F8">
                      <w:pPr>
                        <w:rPr>
                          <w:sz w:val="28"/>
                          <w:szCs w:val="28"/>
                        </w:rPr>
                      </w:pPr>
                      <w:r w:rsidRPr="00EE30F0">
                        <w:rPr>
                          <w:sz w:val="28"/>
                          <w:szCs w:val="28"/>
                        </w:rPr>
                        <w:t>Newport Neighbourhoods 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6685" w:rsidRPr="00D6533D">
        <w:rPr>
          <w:rFonts w:ascii="Candara Light" w:hAnsi="Candara Light"/>
          <w:b/>
          <w:bCs/>
          <w:i/>
          <w:iCs/>
          <w:noProof/>
          <w:sz w:val="16"/>
          <w:szCs w:val="16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882CD6E" wp14:editId="6B6FC709">
                <wp:simplePos x="0" y="0"/>
                <wp:positionH relativeFrom="page">
                  <wp:posOffset>3810000</wp:posOffset>
                </wp:positionH>
                <wp:positionV relativeFrom="paragraph">
                  <wp:posOffset>0</wp:posOffset>
                </wp:positionV>
                <wp:extent cx="3677285" cy="61150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7285" cy="611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A4BB5" w14:textId="3BC0A614" w:rsidR="002E6997" w:rsidRPr="00C207E9" w:rsidRDefault="0047393E" w:rsidP="00EB6221">
                            <w:pP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40"/>
                                <w:szCs w:val="22"/>
                                <w:u w:val="thick"/>
                              </w:rPr>
                            </w:pPr>
                            <w:r w:rsidRPr="00C207E9">
                              <w:rPr>
                                <w:rFonts w:ascii="Calibri Light" w:hAnsi="Calibri Light" w:cs="Calibri Light"/>
                                <w:sz w:val="40"/>
                                <w:szCs w:val="22"/>
                              </w:rPr>
                              <w:t>PCSO</w:t>
                            </w:r>
                            <w:r w:rsidR="00C207E9" w:rsidRPr="00C207E9">
                              <w:rPr>
                                <w:rFonts w:ascii="Calibri Light" w:hAnsi="Calibri Light" w:cs="Calibri Light"/>
                                <w:sz w:val="40"/>
                                <w:szCs w:val="22"/>
                              </w:rPr>
                              <w:t>’</w:t>
                            </w:r>
                            <w:r w:rsidRPr="00C207E9">
                              <w:rPr>
                                <w:rFonts w:ascii="Calibri Light" w:hAnsi="Calibri Light" w:cs="Calibri Light"/>
                                <w:sz w:val="40"/>
                                <w:szCs w:val="22"/>
                              </w:rPr>
                              <w:t>s</w:t>
                            </w:r>
                            <w:r w:rsidR="002E6997" w:rsidRPr="00C207E9">
                              <w:rPr>
                                <w:rFonts w:ascii="Calibri Light" w:hAnsi="Calibri Light" w:cs="Calibri Light"/>
                                <w:sz w:val="40"/>
                                <w:szCs w:val="22"/>
                              </w:rPr>
                              <w:t xml:space="preserve"> from Newport Neighbourhoods Team will be holding a </w:t>
                            </w:r>
                            <w:r w:rsidR="002E6997" w:rsidRPr="00C207E9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40"/>
                                <w:szCs w:val="22"/>
                                <w:u w:val="thick"/>
                              </w:rPr>
                              <w:t>FREE Bike Registering Event.</w:t>
                            </w:r>
                          </w:p>
                          <w:p w14:paraId="1FA70A4A" w14:textId="77777777" w:rsidR="002E6997" w:rsidRDefault="002E6997">
                            <w:pPr>
                              <w:rPr>
                                <w:rFonts w:ascii="Calibri Light" w:hAnsi="Calibri Light" w:cs="Calibri Light"/>
                                <w:sz w:val="36"/>
                              </w:rPr>
                            </w:pPr>
                          </w:p>
                          <w:p w14:paraId="1F994DC6" w14:textId="1CA20192" w:rsidR="00C207E9" w:rsidRPr="00853CC2" w:rsidRDefault="00C207E9" w:rsidP="00EB6221">
                            <w:pPr>
                              <w:rPr>
                                <w:rFonts w:ascii="Calibri Light" w:hAnsi="Calibri Light" w:cs="Calibri Light"/>
                                <w:sz w:val="32"/>
                                <w:szCs w:val="18"/>
                              </w:rPr>
                            </w:pPr>
                            <w:r w:rsidRPr="00853CC2">
                              <w:rPr>
                                <w:rFonts w:ascii="Calibri Light" w:hAnsi="Calibri Light" w:cs="Calibri Light"/>
                                <w:b/>
                                <w:bCs/>
                                <w:sz w:val="36"/>
                                <w:u w:val="thick"/>
                              </w:rPr>
                              <w:t xml:space="preserve">Pan </w:t>
                            </w:r>
                            <w:r w:rsidR="00853CC2" w:rsidRPr="00853CC2">
                              <w:rPr>
                                <w:rFonts w:ascii="Calibri Light" w:hAnsi="Calibri Light" w:cs="Calibri Light"/>
                                <w:b/>
                                <w:bCs/>
                                <w:sz w:val="36"/>
                                <w:u w:val="thick"/>
                              </w:rPr>
                              <w:t>Park</w:t>
                            </w:r>
                            <w:r w:rsidR="00853CC2" w:rsidRPr="00853CC2">
                              <w:rPr>
                                <w:rFonts w:ascii="Calibri Light" w:hAnsi="Calibri Light" w:cs="Calibri Light"/>
                                <w:sz w:val="36"/>
                              </w:rPr>
                              <w:t xml:space="preserve"> </w:t>
                            </w:r>
                            <w:r w:rsidR="00853CC2" w:rsidRPr="00853CC2">
                              <w:rPr>
                                <w:rFonts w:ascii="Calibri Light" w:hAnsi="Calibri Light" w:cs="Calibri Light"/>
                                <w:sz w:val="32"/>
                                <w:szCs w:val="18"/>
                              </w:rPr>
                              <w:t>10:30</w:t>
                            </w:r>
                            <w:r w:rsidRPr="00853CC2">
                              <w:rPr>
                                <w:rFonts w:ascii="Calibri Light" w:hAnsi="Calibri Light" w:cs="Calibri Light"/>
                                <w:sz w:val="28"/>
                                <w:szCs w:val="16"/>
                              </w:rPr>
                              <w:t xml:space="preserve"> AM to 11:00 AM</w:t>
                            </w:r>
                          </w:p>
                          <w:p w14:paraId="20368F36" w14:textId="65504827" w:rsidR="00C207E9" w:rsidRPr="00853CC2" w:rsidRDefault="00853CC2" w:rsidP="00EB6221">
                            <w:pPr>
                              <w:rPr>
                                <w:rFonts w:ascii="Calibri Light" w:hAnsi="Calibri Light" w:cs="Calibri Light"/>
                                <w:sz w:val="32"/>
                                <w:szCs w:val="18"/>
                              </w:rPr>
                            </w:pPr>
                            <w:r w:rsidRPr="00853CC2">
                              <w:rPr>
                                <w:rFonts w:ascii="Calibri Light" w:hAnsi="Calibri Light" w:cs="Calibri Light"/>
                                <w:b/>
                                <w:bCs/>
                                <w:sz w:val="32"/>
                                <w:szCs w:val="18"/>
                                <w:u w:val="thick"/>
                              </w:rPr>
                              <w:t xml:space="preserve">Newport Quay </w:t>
                            </w:r>
                            <w:r w:rsidRPr="00853CC2">
                              <w:rPr>
                                <w:rFonts w:ascii="Calibri Light" w:hAnsi="Calibri Light" w:cs="Calibri Light"/>
                                <w:sz w:val="28"/>
                                <w:szCs w:val="16"/>
                              </w:rPr>
                              <w:t>11:15</w:t>
                            </w:r>
                            <w:r w:rsidR="00C207E9" w:rsidRPr="00853CC2">
                              <w:rPr>
                                <w:rFonts w:ascii="Calibri Light" w:hAnsi="Calibri Light" w:cs="Calibri Light"/>
                                <w:sz w:val="24"/>
                                <w:szCs w:val="14"/>
                              </w:rPr>
                              <w:t xml:space="preserve"> AM to 11:45 </w:t>
                            </w:r>
                            <w:r w:rsidR="00C207E9" w:rsidRPr="00853CC2">
                              <w:rPr>
                                <w:rFonts w:ascii="Calibri Light" w:hAnsi="Calibri Light" w:cs="Calibri Light"/>
                                <w:sz w:val="24"/>
                                <w:szCs w:val="24"/>
                              </w:rPr>
                              <w:t>AM</w:t>
                            </w:r>
                          </w:p>
                          <w:p w14:paraId="571351DC" w14:textId="345C153F" w:rsidR="00C207E9" w:rsidRPr="00853CC2" w:rsidRDefault="00853CC2" w:rsidP="00EB6221">
                            <w:pPr>
                              <w:rPr>
                                <w:rFonts w:ascii="Calibri Light" w:hAnsi="Calibri Light" w:cs="Calibri Light"/>
                                <w:sz w:val="32"/>
                                <w:szCs w:val="18"/>
                              </w:rPr>
                            </w:pPr>
                            <w:r w:rsidRPr="00853CC2">
                              <w:rPr>
                                <w:rFonts w:ascii="Calibri Light" w:hAnsi="Calibri Light" w:cs="Calibri Light"/>
                                <w:b/>
                                <w:bCs/>
                                <w:sz w:val="32"/>
                                <w:szCs w:val="18"/>
                                <w:u w:val="thick"/>
                              </w:rPr>
                              <w:t xml:space="preserve">Victoria Recreational </w:t>
                            </w:r>
                            <w:r w:rsidR="00A86685" w:rsidRPr="00853CC2">
                              <w:rPr>
                                <w:rFonts w:ascii="Calibri Light" w:hAnsi="Calibri Light" w:cs="Calibri Light"/>
                                <w:b/>
                                <w:bCs/>
                                <w:sz w:val="32"/>
                                <w:szCs w:val="18"/>
                                <w:u w:val="thick"/>
                              </w:rPr>
                              <w:t xml:space="preserve">ground </w:t>
                            </w:r>
                            <w:r w:rsidR="00A86685" w:rsidRPr="00853CC2">
                              <w:rPr>
                                <w:rFonts w:ascii="Calibri Light" w:hAnsi="Calibri Light" w:cs="Calibri Light"/>
                                <w:sz w:val="32"/>
                                <w:szCs w:val="18"/>
                              </w:rPr>
                              <w:t>12</w:t>
                            </w:r>
                            <w:r w:rsidR="00C207E9" w:rsidRPr="00853CC2">
                              <w:rPr>
                                <w:rFonts w:ascii="Calibri Light" w:hAnsi="Calibri Light" w:cs="Calibri Light"/>
                                <w:sz w:val="28"/>
                                <w:szCs w:val="16"/>
                              </w:rPr>
                              <w:t>AM to 12:30AM</w:t>
                            </w:r>
                          </w:p>
                          <w:p w14:paraId="545EE210" w14:textId="77777777" w:rsidR="00C207E9" w:rsidRPr="00C207E9" w:rsidRDefault="00C207E9" w:rsidP="00C207E9">
                            <w:pPr>
                              <w:pStyle w:val="ListParagraph"/>
                              <w:rPr>
                                <w:rFonts w:ascii="Calibri Light" w:hAnsi="Calibri Light" w:cs="Calibri Light"/>
                                <w:sz w:val="28"/>
                                <w:szCs w:val="16"/>
                              </w:rPr>
                            </w:pPr>
                          </w:p>
                          <w:p w14:paraId="205493CA" w14:textId="6432883F" w:rsidR="002E6997" w:rsidRDefault="00EB6221" w:rsidP="00EB6221">
                            <w:pPr>
                              <w:rPr>
                                <w:rFonts w:ascii="Calibri Light" w:hAnsi="Calibri Light" w:cs="Calibri Light"/>
                                <w:sz w:val="36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36"/>
                              </w:rPr>
                              <w:t>This will provide members of the community with cycle security advice and secure marking / registration onto BikeRegister online database.</w:t>
                            </w:r>
                          </w:p>
                          <w:p w14:paraId="2C1B23AA" w14:textId="77777777" w:rsidR="00EB6221" w:rsidRDefault="00EB6221" w:rsidP="00EB6221">
                            <w:pPr>
                              <w:rPr>
                                <w:rFonts w:ascii="Calibri Light" w:hAnsi="Calibri Light" w:cs="Calibri Light"/>
                                <w:sz w:val="36"/>
                              </w:rPr>
                            </w:pPr>
                          </w:p>
                          <w:p w14:paraId="3E5F2E7F" w14:textId="1E319FE5" w:rsidR="00A86685" w:rsidRDefault="00EB6221" w:rsidP="00EB6221">
                            <w:pPr>
                              <w:rPr>
                                <w:rFonts w:ascii="Calibri Light" w:hAnsi="Calibri Light" w:cs="Calibri Light"/>
                                <w:sz w:val="36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36"/>
                              </w:rPr>
                              <w:t>Registering your bike helps the police identify and verify the legitimate owner if it has been stolen or being resold.</w:t>
                            </w:r>
                          </w:p>
                          <w:p w14:paraId="78517DE7" w14:textId="77777777" w:rsidR="00763A02" w:rsidRDefault="00763A02" w:rsidP="00EB6221">
                            <w:pPr>
                              <w:rPr>
                                <w:rFonts w:ascii="Calibri Light" w:hAnsi="Calibri Light" w:cs="Calibri Light"/>
                                <w:sz w:val="36"/>
                              </w:rPr>
                            </w:pPr>
                          </w:p>
                          <w:p w14:paraId="0CC92EC6" w14:textId="49844C7C" w:rsidR="00A86685" w:rsidRPr="00A86685" w:rsidRDefault="00A86685" w:rsidP="00EB6221">
                            <w:pPr>
                              <w:rPr>
                                <w:rFonts w:ascii="Calibri Light" w:hAnsi="Calibri Light" w:cs="Calibri Light"/>
                                <w:color w:val="FF0000"/>
                                <w:sz w:val="48"/>
                                <w:szCs w:val="28"/>
                              </w:rPr>
                            </w:pPr>
                            <w:r w:rsidRPr="00A86685">
                              <w:rPr>
                                <w:rFonts w:ascii="Candara Light" w:hAnsi="Candara Light"/>
                                <w:b/>
                                <w:bCs/>
                                <w:i/>
                                <w:iCs/>
                                <w:noProof/>
                                <w:color w:val="FF0000"/>
                                <w:sz w:val="32"/>
                                <w:szCs w:val="32"/>
                                <w:u w:val="thick"/>
                                <w:lang w:eastAsia="en-GB"/>
                              </w:rPr>
                              <w:t xml:space="preserve">If </w:t>
                            </w:r>
                            <w:r w:rsidRPr="00A86685">
                              <w:rPr>
                                <w:rFonts w:ascii="Candara Light" w:hAnsi="Candara Light"/>
                                <w:b/>
                                <w:bCs/>
                                <w:i/>
                                <w:iCs/>
                                <w:noProof/>
                                <w:color w:val="FF0000"/>
                                <w:sz w:val="32"/>
                                <w:szCs w:val="32"/>
                                <w:u w:val="thick"/>
                                <w:lang w:eastAsia="en-GB"/>
                              </w:rPr>
                              <w:t>your 16 years and under please bring an adult</w:t>
                            </w:r>
                            <w:r>
                              <w:rPr>
                                <w:rFonts w:ascii="Candara Light" w:hAnsi="Candara Light"/>
                                <w:b/>
                                <w:bCs/>
                                <w:i/>
                                <w:iCs/>
                                <w:noProof/>
                                <w:color w:val="FF0000"/>
                                <w:sz w:val="32"/>
                                <w:szCs w:val="32"/>
                                <w:u w:val="thick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7B67942" w14:textId="514DD927" w:rsidR="002E6997" w:rsidRPr="002E6997" w:rsidRDefault="002E6997" w:rsidP="0047393E">
                            <w:pPr>
                              <w:jc w:val="center"/>
                              <w:rPr>
                                <w:rFonts w:ascii="Calibri Light" w:hAnsi="Calibri Light" w:cs="Calibri Light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2CD6E" id="_x0000_s1027" type="#_x0000_t202" style="position:absolute;margin-left:300pt;margin-top:0;width:289.55pt;height:481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" stroked="f">
                <v:textbox>
                  <w:txbxContent>
                    <w:p w14:paraId="062A4BB5" w14:textId="3BC0A614" w:rsidR="002E6997" w:rsidRPr="00C207E9" w:rsidRDefault="0047393E" w:rsidP="00EB6221">
                      <w:pPr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40"/>
                          <w:szCs w:val="22"/>
                          <w:u w:val="thick"/>
                        </w:rPr>
                      </w:pPr>
                      <w:r w:rsidRPr="00C207E9">
                        <w:rPr>
                          <w:rFonts w:ascii="Calibri Light" w:hAnsi="Calibri Light" w:cs="Calibri Light"/>
                          <w:sz w:val="40"/>
                          <w:szCs w:val="22"/>
                        </w:rPr>
                        <w:t>PCSO</w:t>
                      </w:r>
                      <w:r w:rsidR="00C207E9" w:rsidRPr="00C207E9">
                        <w:rPr>
                          <w:rFonts w:ascii="Calibri Light" w:hAnsi="Calibri Light" w:cs="Calibri Light"/>
                          <w:sz w:val="40"/>
                          <w:szCs w:val="22"/>
                        </w:rPr>
                        <w:t>’</w:t>
                      </w:r>
                      <w:r w:rsidRPr="00C207E9">
                        <w:rPr>
                          <w:rFonts w:ascii="Calibri Light" w:hAnsi="Calibri Light" w:cs="Calibri Light"/>
                          <w:sz w:val="40"/>
                          <w:szCs w:val="22"/>
                        </w:rPr>
                        <w:t>s</w:t>
                      </w:r>
                      <w:r w:rsidR="002E6997" w:rsidRPr="00C207E9">
                        <w:rPr>
                          <w:rFonts w:ascii="Calibri Light" w:hAnsi="Calibri Light" w:cs="Calibri Light"/>
                          <w:sz w:val="40"/>
                          <w:szCs w:val="22"/>
                        </w:rPr>
                        <w:t xml:space="preserve"> from Newport Neighbourhoods Team will be holding a </w:t>
                      </w:r>
                      <w:r w:rsidR="002E6997" w:rsidRPr="00C207E9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40"/>
                          <w:szCs w:val="22"/>
                          <w:u w:val="thick"/>
                        </w:rPr>
                        <w:t>FREE Bike Registering Event.</w:t>
                      </w:r>
                    </w:p>
                    <w:p w14:paraId="1FA70A4A" w14:textId="77777777" w:rsidR="002E6997" w:rsidRDefault="002E6997">
                      <w:pPr>
                        <w:rPr>
                          <w:rFonts w:ascii="Calibri Light" w:hAnsi="Calibri Light" w:cs="Calibri Light"/>
                          <w:sz w:val="36"/>
                        </w:rPr>
                      </w:pPr>
                    </w:p>
                    <w:p w14:paraId="1F994DC6" w14:textId="1CA20192" w:rsidR="00C207E9" w:rsidRPr="00853CC2" w:rsidRDefault="00C207E9" w:rsidP="00EB6221">
                      <w:pPr>
                        <w:rPr>
                          <w:rFonts w:ascii="Calibri Light" w:hAnsi="Calibri Light" w:cs="Calibri Light"/>
                          <w:sz w:val="32"/>
                          <w:szCs w:val="18"/>
                        </w:rPr>
                      </w:pPr>
                      <w:r w:rsidRPr="00853CC2">
                        <w:rPr>
                          <w:rFonts w:ascii="Calibri Light" w:hAnsi="Calibri Light" w:cs="Calibri Light"/>
                          <w:b/>
                          <w:bCs/>
                          <w:sz w:val="36"/>
                          <w:u w:val="thick"/>
                        </w:rPr>
                        <w:t xml:space="preserve">Pan </w:t>
                      </w:r>
                      <w:r w:rsidR="00853CC2" w:rsidRPr="00853CC2">
                        <w:rPr>
                          <w:rFonts w:ascii="Calibri Light" w:hAnsi="Calibri Light" w:cs="Calibri Light"/>
                          <w:b/>
                          <w:bCs/>
                          <w:sz w:val="36"/>
                          <w:u w:val="thick"/>
                        </w:rPr>
                        <w:t>Park</w:t>
                      </w:r>
                      <w:r w:rsidR="00853CC2" w:rsidRPr="00853CC2">
                        <w:rPr>
                          <w:rFonts w:ascii="Calibri Light" w:hAnsi="Calibri Light" w:cs="Calibri Light"/>
                          <w:sz w:val="36"/>
                        </w:rPr>
                        <w:t xml:space="preserve"> </w:t>
                      </w:r>
                      <w:r w:rsidR="00853CC2" w:rsidRPr="00853CC2">
                        <w:rPr>
                          <w:rFonts w:ascii="Calibri Light" w:hAnsi="Calibri Light" w:cs="Calibri Light"/>
                          <w:sz w:val="32"/>
                          <w:szCs w:val="18"/>
                        </w:rPr>
                        <w:t>10:30</w:t>
                      </w:r>
                      <w:r w:rsidRPr="00853CC2">
                        <w:rPr>
                          <w:rFonts w:ascii="Calibri Light" w:hAnsi="Calibri Light" w:cs="Calibri Light"/>
                          <w:sz w:val="28"/>
                          <w:szCs w:val="16"/>
                        </w:rPr>
                        <w:t xml:space="preserve"> AM to 11:00 AM</w:t>
                      </w:r>
                    </w:p>
                    <w:p w14:paraId="20368F36" w14:textId="65504827" w:rsidR="00C207E9" w:rsidRPr="00853CC2" w:rsidRDefault="00853CC2" w:rsidP="00EB6221">
                      <w:pPr>
                        <w:rPr>
                          <w:rFonts w:ascii="Calibri Light" w:hAnsi="Calibri Light" w:cs="Calibri Light"/>
                          <w:sz w:val="32"/>
                          <w:szCs w:val="18"/>
                        </w:rPr>
                      </w:pPr>
                      <w:r w:rsidRPr="00853CC2">
                        <w:rPr>
                          <w:rFonts w:ascii="Calibri Light" w:hAnsi="Calibri Light" w:cs="Calibri Light"/>
                          <w:b/>
                          <w:bCs/>
                          <w:sz w:val="32"/>
                          <w:szCs w:val="18"/>
                          <w:u w:val="thick"/>
                        </w:rPr>
                        <w:t xml:space="preserve">Newport Quay </w:t>
                      </w:r>
                      <w:r w:rsidRPr="00853CC2">
                        <w:rPr>
                          <w:rFonts w:ascii="Calibri Light" w:hAnsi="Calibri Light" w:cs="Calibri Light"/>
                          <w:sz w:val="28"/>
                          <w:szCs w:val="16"/>
                        </w:rPr>
                        <w:t>11:15</w:t>
                      </w:r>
                      <w:r w:rsidR="00C207E9" w:rsidRPr="00853CC2">
                        <w:rPr>
                          <w:rFonts w:ascii="Calibri Light" w:hAnsi="Calibri Light" w:cs="Calibri Light"/>
                          <w:sz w:val="24"/>
                          <w:szCs w:val="14"/>
                        </w:rPr>
                        <w:t xml:space="preserve"> AM to 11:45 </w:t>
                      </w:r>
                      <w:r w:rsidR="00C207E9" w:rsidRPr="00853CC2">
                        <w:rPr>
                          <w:rFonts w:ascii="Calibri Light" w:hAnsi="Calibri Light" w:cs="Calibri Light"/>
                          <w:sz w:val="24"/>
                          <w:szCs w:val="24"/>
                        </w:rPr>
                        <w:t>AM</w:t>
                      </w:r>
                    </w:p>
                    <w:p w14:paraId="571351DC" w14:textId="345C153F" w:rsidR="00C207E9" w:rsidRPr="00853CC2" w:rsidRDefault="00853CC2" w:rsidP="00EB6221">
                      <w:pPr>
                        <w:rPr>
                          <w:rFonts w:ascii="Calibri Light" w:hAnsi="Calibri Light" w:cs="Calibri Light"/>
                          <w:sz w:val="32"/>
                          <w:szCs w:val="18"/>
                        </w:rPr>
                      </w:pPr>
                      <w:r w:rsidRPr="00853CC2">
                        <w:rPr>
                          <w:rFonts w:ascii="Calibri Light" w:hAnsi="Calibri Light" w:cs="Calibri Light"/>
                          <w:b/>
                          <w:bCs/>
                          <w:sz w:val="32"/>
                          <w:szCs w:val="18"/>
                          <w:u w:val="thick"/>
                        </w:rPr>
                        <w:t xml:space="preserve">Victoria Recreational </w:t>
                      </w:r>
                      <w:r w:rsidR="00A86685" w:rsidRPr="00853CC2">
                        <w:rPr>
                          <w:rFonts w:ascii="Calibri Light" w:hAnsi="Calibri Light" w:cs="Calibri Light"/>
                          <w:b/>
                          <w:bCs/>
                          <w:sz w:val="32"/>
                          <w:szCs w:val="18"/>
                          <w:u w:val="thick"/>
                        </w:rPr>
                        <w:t xml:space="preserve">ground </w:t>
                      </w:r>
                      <w:r w:rsidR="00A86685" w:rsidRPr="00853CC2">
                        <w:rPr>
                          <w:rFonts w:ascii="Calibri Light" w:hAnsi="Calibri Light" w:cs="Calibri Light"/>
                          <w:sz w:val="32"/>
                          <w:szCs w:val="18"/>
                        </w:rPr>
                        <w:t>12</w:t>
                      </w:r>
                      <w:r w:rsidR="00C207E9" w:rsidRPr="00853CC2">
                        <w:rPr>
                          <w:rFonts w:ascii="Calibri Light" w:hAnsi="Calibri Light" w:cs="Calibri Light"/>
                          <w:sz w:val="28"/>
                          <w:szCs w:val="16"/>
                        </w:rPr>
                        <w:t>AM to 12:30AM</w:t>
                      </w:r>
                    </w:p>
                    <w:p w14:paraId="545EE210" w14:textId="77777777" w:rsidR="00C207E9" w:rsidRPr="00C207E9" w:rsidRDefault="00C207E9" w:rsidP="00C207E9">
                      <w:pPr>
                        <w:pStyle w:val="ListParagraph"/>
                        <w:rPr>
                          <w:rFonts w:ascii="Calibri Light" w:hAnsi="Calibri Light" w:cs="Calibri Light"/>
                          <w:sz w:val="28"/>
                          <w:szCs w:val="16"/>
                        </w:rPr>
                      </w:pPr>
                    </w:p>
                    <w:p w14:paraId="205493CA" w14:textId="6432883F" w:rsidR="002E6997" w:rsidRDefault="00EB6221" w:rsidP="00EB6221">
                      <w:pPr>
                        <w:rPr>
                          <w:rFonts w:ascii="Calibri Light" w:hAnsi="Calibri Light" w:cs="Calibri Light"/>
                          <w:sz w:val="36"/>
                        </w:rPr>
                      </w:pPr>
                      <w:r>
                        <w:rPr>
                          <w:rFonts w:ascii="Calibri Light" w:hAnsi="Calibri Light" w:cs="Calibri Light"/>
                          <w:sz w:val="36"/>
                        </w:rPr>
                        <w:t>This will provide members of the community with cycle security advice and secure marking / registration onto BikeRegister online database.</w:t>
                      </w:r>
                    </w:p>
                    <w:p w14:paraId="2C1B23AA" w14:textId="77777777" w:rsidR="00EB6221" w:rsidRDefault="00EB6221" w:rsidP="00EB6221">
                      <w:pPr>
                        <w:rPr>
                          <w:rFonts w:ascii="Calibri Light" w:hAnsi="Calibri Light" w:cs="Calibri Light"/>
                          <w:sz w:val="36"/>
                        </w:rPr>
                      </w:pPr>
                    </w:p>
                    <w:p w14:paraId="3E5F2E7F" w14:textId="1E319FE5" w:rsidR="00A86685" w:rsidRDefault="00EB6221" w:rsidP="00EB6221">
                      <w:pPr>
                        <w:rPr>
                          <w:rFonts w:ascii="Calibri Light" w:hAnsi="Calibri Light" w:cs="Calibri Light"/>
                          <w:sz w:val="36"/>
                        </w:rPr>
                      </w:pPr>
                      <w:r>
                        <w:rPr>
                          <w:rFonts w:ascii="Calibri Light" w:hAnsi="Calibri Light" w:cs="Calibri Light"/>
                          <w:sz w:val="36"/>
                        </w:rPr>
                        <w:t>Registering your bike helps the police identify and verify the legitimate owner if it has been stolen or being resold.</w:t>
                      </w:r>
                    </w:p>
                    <w:p w14:paraId="78517DE7" w14:textId="77777777" w:rsidR="00763A02" w:rsidRDefault="00763A02" w:rsidP="00EB6221">
                      <w:pPr>
                        <w:rPr>
                          <w:rFonts w:ascii="Calibri Light" w:hAnsi="Calibri Light" w:cs="Calibri Light"/>
                          <w:sz w:val="36"/>
                        </w:rPr>
                      </w:pPr>
                    </w:p>
                    <w:p w14:paraId="0CC92EC6" w14:textId="49844C7C" w:rsidR="00A86685" w:rsidRPr="00A86685" w:rsidRDefault="00A86685" w:rsidP="00EB6221">
                      <w:pPr>
                        <w:rPr>
                          <w:rFonts w:ascii="Calibri Light" w:hAnsi="Calibri Light" w:cs="Calibri Light"/>
                          <w:color w:val="FF0000"/>
                          <w:sz w:val="48"/>
                          <w:szCs w:val="28"/>
                        </w:rPr>
                      </w:pPr>
                      <w:r w:rsidRPr="00A86685">
                        <w:rPr>
                          <w:rFonts w:ascii="Candara Light" w:hAnsi="Candara Light"/>
                          <w:b/>
                          <w:bCs/>
                          <w:i/>
                          <w:iCs/>
                          <w:noProof/>
                          <w:color w:val="FF0000"/>
                          <w:sz w:val="32"/>
                          <w:szCs w:val="32"/>
                          <w:u w:val="thick"/>
                          <w:lang w:eastAsia="en-GB"/>
                        </w:rPr>
                        <w:t xml:space="preserve">If </w:t>
                      </w:r>
                      <w:r w:rsidRPr="00A86685">
                        <w:rPr>
                          <w:rFonts w:ascii="Candara Light" w:hAnsi="Candara Light"/>
                          <w:b/>
                          <w:bCs/>
                          <w:i/>
                          <w:iCs/>
                          <w:noProof/>
                          <w:color w:val="FF0000"/>
                          <w:sz w:val="32"/>
                          <w:szCs w:val="32"/>
                          <w:u w:val="thick"/>
                          <w:lang w:eastAsia="en-GB"/>
                        </w:rPr>
                        <w:t>your 16 years and under please bring an adult</w:t>
                      </w:r>
                      <w:r>
                        <w:rPr>
                          <w:rFonts w:ascii="Candara Light" w:hAnsi="Candara Light"/>
                          <w:b/>
                          <w:bCs/>
                          <w:i/>
                          <w:iCs/>
                          <w:noProof/>
                          <w:color w:val="FF0000"/>
                          <w:sz w:val="32"/>
                          <w:szCs w:val="32"/>
                          <w:u w:val="thick"/>
                          <w:lang w:eastAsia="en-GB"/>
                        </w:rPr>
                        <w:t xml:space="preserve"> </w:t>
                      </w:r>
                    </w:p>
                    <w:p w14:paraId="67B67942" w14:textId="514DD927" w:rsidR="002E6997" w:rsidRPr="002E6997" w:rsidRDefault="002E6997" w:rsidP="0047393E">
                      <w:pPr>
                        <w:jc w:val="center"/>
                        <w:rPr>
                          <w:rFonts w:ascii="Calibri Light" w:hAnsi="Calibri Light" w:cs="Calibri Light"/>
                          <w:sz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86685" w:rsidRPr="00C601FD">
        <w:rPr>
          <w:rFonts w:ascii="Candara Light" w:hAnsi="Candara Light" w:cstheme="minorHAnsi"/>
          <w:noProof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5EC40BCC" wp14:editId="1750046A">
                <wp:simplePos x="0" y="0"/>
                <wp:positionH relativeFrom="column">
                  <wp:posOffset>396240</wp:posOffset>
                </wp:positionH>
                <wp:positionV relativeFrom="paragraph">
                  <wp:posOffset>3139440</wp:posOffset>
                </wp:positionV>
                <wp:extent cx="2456815" cy="333375"/>
                <wp:effectExtent l="0" t="0" r="19685" b="28575"/>
                <wp:wrapSquare wrapText="bothSides"/>
                <wp:docPr id="14465699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681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2B158" w14:textId="3F6FFB31" w:rsidR="008E30F8" w:rsidRPr="00A86685" w:rsidRDefault="00EE30F0" w:rsidP="008E30F8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8668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Sunday 5</w:t>
                            </w:r>
                            <w:r w:rsidRPr="00A8668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A8668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July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40BCC" id="_x0000_s1028" type="#_x0000_t202" style="position:absolute;margin-left:31.2pt;margin-top:247.2pt;width:193.45pt;height:26.2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" strokecolor="white [3212]">
                <v:textbox>
                  <w:txbxContent>
                    <w:p w14:paraId="01F2B158" w14:textId="3F6FFB31" w:rsidR="008E30F8" w:rsidRPr="00A86685" w:rsidRDefault="00EE30F0" w:rsidP="008E30F8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86685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Sunday 5</w:t>
                      </w:r>
                      <w:r w:rsidRPr="00A86685">
                        <w:rPr>
                          <w:b/>
                          <w:bCs/>
                          <w:color w:val="FF0000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A86685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July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6685" w:rsidRPr="00C601FD">
        <w:rPr>
          <w:rFonts w:ascii="Candara Light" w:hAnsi="Candara Light" w:cstheme="minorHAnsi"/>
          <w:noProof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386C4198" wp14:editId="48928244">
                <wp:simplePos x="0" y="0"/>
                <wp:positionH relativeFrom="column">
                  <wp:posOffset>424815</wp:posOffset>
                </wp:positionH>
                <wp:positionV relativeFrom="paragraph">
                  <wp:posOffset>3604260</wp:posOffset>
                </wp:positionV>
                <wp:extent cx="2456815" cy="285750"/>
                <wp:effectExtent l="0" t="0" r="19685" b="19050"/>
                <wp:wrapSquare wrapText="bothSides"/>
                <wp:docPr id="12946701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681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12FF8" w14:textId="7B57A868" w:rsidR="00EE30F0" w:rsidRPr="00B85EC8" w:rsidRDefault="00B85EC8" w:rsidP="00EE30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85EC8">
                              <w:rPr>
                                <w:sz w:val="28"/>
                                <w:szCs w:val="28"/>
                              </w:rPr>
                              <w:t>See attached individual 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C4198" id="_x0000_s1029" type="#_x0000_t202" style="position:absolute;margin-left:33.45pt;margin-top:283.8pt;width:193.45pt;height:22.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" strokecolor="white [3212]">
                <v:textbox>
                  <w:txbxContent>
                    <w:p w14:paraId="29012FF8" w14:textId="7B57A868" w:rsidR="00EE30F0" w:rsidRPr="00B85EC8" w:rsidRDefault="00B85EC8" w:rsidP="00EE30F0">
                      <w:pPr>
                        <w:rPr>
                          <w:sz w:val="28"/>
                          <w:szCs w:val="28"/>
                        </w:rPr>
                      </w:pPr>
                      <w:r w:rsidRPr="00B85EC8">
                        <w:rPr>
                          <w:sz w:val="28"/>
                          <w:szCs w:val="28"/>
                        </w:rPr>
                        <w:t>See attached individual times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6685" w:rsidRPr="00C601FD">
        <w:rPr>
          <w:rFonts w:ascii="Candara Light" w:hAnsi="Candara Light" w:cstheme="minorHAnsi"/>
          <w:noProof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31DB4AAA" wp14:editId="3146D562">
                <wp:simplePos x="0" y="0"/>
                <wp:positionH relativeFrom="column">
                  <wp:posOffset>574040</wp:posOffset>
                </wp:positionH>
                <wp:positionV relativeFrom="paragraph">
                  <wp:posOffset>4062095</wp:posOffset>
                </wp:positionV>
                <wp:extent cx="2233930" cy="285750"/>
                <wp:effectExtent l="0" t="0" r="13970" b="19050"/>
                <wp:wrapSquare wrapText="bothSides"/>
                <wp:docPr id="14130855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93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37C5A" w14:textId="6EFC9828" w:rsidR="00A86685" w:rsidRPr="00A86685" w:rsidRDefault="00A86685" w:rsidP="00A8668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86685">
                              <w:rPr>
                                <w:sz w:val="24"/>
                                <w:szCs w:val="24"/>
                              </w:rPr>
                              <w:t xml:space="preserve">See attached individual </w:t>
                            </w:r>
                            <w:r w:rsidRPr="00A86685">
                              <w:rPr>
                                <w:sz w:val="24"/>
                                <w:szCs w:val="24"/>
                              </w:rPr>
                              <w:t>locations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B4AAA" id="_x0000_s1030" type="#_x0000_t202" style="position:absolute;margin-left:45.2pt;margin-top:319.85pt;width:175.9pt;height:22.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" strokecolor="white [3212]">
                <v:textbox>
                  <w:txbxContent>
                    <w:p w14:paraId="6E837C5A" w14:textId="6EFC9828" w:rsidR="00A86685" w:rsidRPr="00A86685" w:rsidRDefault="00A86685" w:rsidP="00A86685">
                      <w:pPr>
                        <w:rPr>
                          <w:sz w:val="24"/>
                          <w:szCs w:val="24"/>
                        </w:rPr>
                      </w:pPr>
                      <w:r w:rsidRPr="00A86685">
                        <w:rPr>
                          <w:sz w:val="24"/>
                          <w:szCs w:val="24"/>
                        </w:rPr>
                        <w:t xml:space="preserve">See attached individual </w:t>
                      </w:r>
                      <w:r w:rsidRPr="00A86685">
                        <w:rPr>
                          <w:sz w:val="24"/>
                          <w:szCs w:val="24"/>
                        </w:rPr>
                        <w:t>locations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6685" w:rsidRPr="00D6533D">
        <w:rPr>
          <w:rFonts w:ascii="Candara Light" w:hAnsi="Candara Light" w:cstheme="minorHAnsi"/>
          <w:sz w:val="48"/>
          <w:szCs w:val="48"/>
        </w:rPr>
        <w:drawing>
          <wp:anchor distT="0" distB="0" distL="114300" distR="114300" simplePos="0" relativeHeight="251661824" behindDoc="1" locked="0" layoutInCell="1" allowOverlap="1" wp14:anchorId="72CD2FCA" wp14:editId="43F37EE1">
            <wp:simplePos x="0" y="0"/>
            <wp:positionH relativeFrom="margin">
              <wp:posOffset>-362585</wp:posOffset>
            </wp:positionH>
            <wp:positionV relativeFrom="paragraph">
              <wp:posOffset>411480</wp:posOffset>
            </wp:positionV>
            <wp:extent cx="3657600" cy="5521960"/>
            <wp:effectExtent l="0" t="0" r="0" b="2540"/>
            <wp:wrapTight wrapText="bothSides">
              <wp:wrapPolygon edited="0">
                <wp:start x="0" y="0"/>
                <wp:lineTo x="0" y="21535"/>
                <wp:lineTo x="21488" y="21535"/>
                <wp:lineTo x="21488" y="0"/>
                <wp:lineTo x="0" y="0"/>
              </wp:wrapPolygon>
            </wp:wrapTight>
            <wp:docPr id="929553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55373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52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417" w:rsidRPr="00D6533D">
        <w:rPr>
          <w:rFonts w:ascii="Candara Light" w:hAnsi="Candara Light"/>
          <w:b/>
          <w:bCs/>
          <w:i/>
          <w:iCs/>
          <w:noProof/>
          <w:color w:val="16B6DB"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AD8525" wp14:editId="39B1825D">
                <wp:simplePos x="0" y="0"/>
                <wp:positionH relativeFrom="column">
                  <wp:posOffset>152400</wp:posOffset>
                </wp:positionH>
                <wp:positionV relativeFrom="paragraph">
                  <wp:posOffset>-1800860</wp:posOffset>
                </wp:positionV>
                <wp:extent cx="5048250" cy="1185333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048250" cy="1185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2D758B" w14:textId="77777777" w:rsidR="000C28B9" w:rsidRPr="00840417" w:rsidRDefault="00967258" w:rsidP="009672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967258">
                              <w:rPr>
                                <w:rFonts w:ascii="Arial" w:hAnsi="Arial" w:cs="Arial"/>
                                <w:b/>
                                <w:i/>
                                <w:color w:val="FFFFFF" w:themeColor="background1"/>
                                <w:sz w:val="72"/>
                                <w:szCs w:val="72"/>
                                <w:u w:val="single"/>
                              </w:rPr>
                              <w:t>FREE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Bike registering event</w:t>
                            </w:r>
                            <w:r w:rsidR="0047393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in Newport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D8525" id="Text Box 7" o:spid="_x0000_s1031" type="#_x0000_t202" style="position:absolute;margin-left:12pt;margin-top:-141.8pt;width:397.5pt;height:93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" filled="f" stroked="f">
                <v:path arrowok="t"/>
                <v:textbox>
                  <w:txbxContent>
                    <w:p w14:paraId="412D758B" w14:textId="77777777" w:rsidR="000C28B9" w:rsidRPr="00840417" w:rsidRDefault="00967258" w:rsidP="00967258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967258">
                        <w:rPr>
                          <w:rFonts w:ascii="Arial" w:hAnsi="Arial" w:cs="Arial"/>
                          <w:b/>
                          <w:i/>
                          <w:color w:val="FFFFFF" w:themeColor="background1"/>
                          <w:sz w:val="72"/>
                          <w:szCs w:val="72"/>
                          <w:u w:val="single"/>
                        </w:rPr>
                        <w:t>FREE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  <w:t xml:space="preserve"> Bike registering event</w:t>
                      </w:r>
                      <w:r w:rsidR="0047393E"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  <w:t xml:space="preserve"> in Newport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6533D" w:rsidRPr="00A86685" w:rsidSect="00840417">
      <w:headerReference w:type="default" r:id="rId11"/>
      <w:pgSz w:w="11909" w:h="16834" w:code="9"/>
      <w:pgMar w:top="4681" w:right="720" w:bottom="2775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E6C24" w14:textId="77777777" w:rsidR="00E5411F" w:rsidRDefault="00E5411F">
      <w:r>
        <w:separator/>
      </w:r>
    </w:p>
  </w:endnote>
  <w:endnote w:type="continuationSeparator" w:id="0">
    <w:p w14:paraId="0FF7B634" w14:textId="77777777" w:rsidR="00E5411F" w:rsidRDefault="00E5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256A2" w14:textId="77777777" w:rsidR="00E5411F" w:rsidRDefault="00E5411F">
      <w:r>
        <w:separator/>
      </w:r>
    </w:p>
  </w:footnote>
  <w:footnote w:type="continuationSeparator" w:id="0">
    <w:p w14:paraId="458E4547" w14:textId="77777777" w:rsidR="00E5411F" w:rsidRDefault="00E54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4D193" w14:textId="77777777" w:rsidR="00DA610E" w:rsidRDefault="000E4D8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3DB612D2" wp14:editId="432A3DE9">
          <wp:simplePos x="0" y="0"/>
          <wp:positionH relativeFrom="column">
            <wp:posOffset>-437823</wp:posOffset>
          </wp:positionH>
          <wp:positionV relativeFrom="paragraph">
            <wp:posOffset>-448733</wp:posOffset>
          </wp:positionV>
          <wp:extent cx="7524940" cy="10654708"/>
          <wp:effectExtent l="0" t="0" r="6350" b="635"/>
          <wp:wrapNone/>
          <wp:docPr id="10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940" cy="10654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64E965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" o:spid="_x0000_i1025" type="#_x0000_t75" alt="Bicycle" style="width:37.5pt;height:37.5pt;visibility:visible;mso-wrap-style:square" o:bullet="t">
        <v:imagedata r:id="rId1" o:title="Bicycle"/>
      </v:shape>
    </w:pict>
  </w:numPicBullet>
  <w:abstractNum w:abstractNumId="0" w15:restartNumberingAfterBreak="0">
    <w:nsid w:val="5C183F66"/>
    <w:multiLevelType w:val="hybridMultilevel"/>
    <w:tmpl w:val="11123A52"/>
    <w:lvl w:ilvl="0" w:tplc="4994FF74">
      <w:start w:val="1"/>
      <w:numFmt w:val="decimal"/>
      <w:lvlRestart w:val="0"/>
      <w:pStyle w:val="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9639E"/>
    <w:multiLevelType w:val="hybridMultilevel"/>
    <w:tmpl w:val="DAB4E32E"/>
    <w:lvl w:ilvl="0" w:tplc="34609EDC">
      <w:start w:val="1"/>
      <w:numFmt w:val="bullet"/>
      <w:lvlRestart w:val="0"/>
      <w:pStyle w:val="Bullets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904EC1"/>
    <w:multiLevelType w:val="hybridMultilevel"/>
    <w:tmpl w:val="30CEA484"/>
    <w:lvl w:ilvl="0" w:tplc="C67C0C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F6D3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96D8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54D7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C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3842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4B5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C8E8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0AA90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814031902">
    <w:abstractNumId w:val="1"/>
  </w:num>
  <w:num w:numId="2" w16cid:durableId="1288469521">
    <w:abstractNumId w:val="0"/>
  </w:num>
  <w:num w:numId="3" w16cid:durableId="2071536070">
    <w:abstractNumId w:val="1"/>
  </w:num>
  <w:num w:numId="4" w16cid:durableId="482311909">
    <w:abstractNumId w:val="0"/>
  </w:num>
  <w:num w:numId="5" w16cid:durableId="1207831682">
    <w:abstractNumId w:val="1"/>
  </w:num>
  <w:num w:numId="6" w16cid:durableId="945238757">
    <w:abstractNumId w:val="0"/>
  </w:num>
  <w:num w:numId="7" w16cid:durableId="968824032">
    <w:abstractNumId w:val="0"/>
  </w:num>
  <w:num w:numId="8" w16cid:durableId="1956213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 fillcolor="#6db8ba" stroke="f">
      <v:fill color="#6db8ba"/>
      <v:stroke on="f"/>
      <v:textbox inset="6mm,6mm,6mm,6mm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7E9"/>
    <w:rsid w:val="00041161"/>
    <w:rsid w:val="000567FE"/>
    <w:rsid w:val="00066453"/>
    <w:rsid w:val="000B02D5"/>
    <w:rsid w:val="000B698D"/>
    <w:rsid w:val="000C28B9"/>
    <w:rsid w:val="000E4D87"/>
    <w:rsid w:val="0018562A"/>
    <w:rsid w:val="001C3F3B"/>
    <w:rsid w:val="001C5945"/>
    <w:rsid w:val="001E33E9"/>
    <w:rsid w:val="001F3654"/>
    <w:rsid w:val="002052D1"/>
    <w:rsid w:val="00227343"/>
    <w:rsid w:val="00277C02"/>
    <w:rsid w:val="002C1DDB"/>
    <w:rsid w:val="002E6997"/>
    <w:rsid w:val="002F43FA"/>
    <w:rsid w:val="0038742B"/>
    <w:rsid w:val="003910CE"/>
    <w:rsid w:val="003E091E"/>
    <w:rsid w:val="00412737"/>
    <w:rsid w:val="0047393E"/>
    <w:rsid w:val="004D4B02"/>
    <w:rsid w:val="00554551"/>
    <w:rsid w:val="0056579C"/>
    <w:rsid w:val="005F3E19"/>
    <w:rsid w:val="006676F2"/>
    <w:rsid w:val="00686CC4"/>
    <w:rsid w:val="006A7B1D"/>
    <w:rsid w:val="006C54A9"/>
    <w:rsid w:val="006D7538"/>
    <w:rsid w:val="006E1A6E"/>
    <w:rsid w:val="00735802"/>
    <w:rsid w:val="00743055"/>
    <w:rsid w:val="00763A02"/>
    <w:rsid w:val="00780A91"/>
    <w:rsid w:val="007B779B"/>
    <w:rsid w:val="007C3B91"/>
    <w:rsid w:val="008367A4"/>
    <w:rsid w:val="00840417"/>
    <w:rsid w:val="00853CC2"/>
    <w:rsid w:val="008E30F8"/>
    <w:rsid w:val="008E651D"/>
    <w:rsid w:val="00903CD6"/>
    <w:rsid w:val="00912BF1"/>
    <w:rsid w:val="00932530"/>
    <w:rsid w:val="00967258"/>
    <w:rsid w:val="009B522A"/>
    <w:rsid w:val="00A1567B"/>
    <w:rsid w:val="00A46B09"/>
    <w:rsid w:val="00A86685"/>
    <w:rsid w:val="00AA1E1D"/>
    <w:rsid w:val="00B32D7A"/>
    <w:rsid w:val="00B42007"/>
    <w:rsid w:val="00B576F9"/>
    <w:rsid w:val="00B7186A"/>
    <w:rsid w:val="00B85EC8"/>
    <w:rsid w:val="00BB2199"/>
    <w:rsid w:val="00BC1502"/>
    <w:rsid w:val="00C207E9"/>
    <w:rsid w:val="00C601FD"/>
    <w:rsid w:val="00CB792C"/>
    <w:rsid w:val="00CD7012"/>
    <w:rsid w:val="00D16F2A"/>
    <w:rsid w:val="00D34390"/>
    <w:rsid w:val="00D40F8B"/>
    <w:rsid w:val="00D6533D"/>
    <w:rsid w:val="00DA610E"/>
    <w:rsid w:val="00E2764D"/>
    <w:rsid w:val="00E5411F"/>
    <w:rsid w:val="00EB09A6"/>
    <w:rsid w:val="00EB3C1F"/>
    <w:rsid w:val="00EB6221"/>
    <w:rsid w:val="00EE30F0"/>
    <w:rsid w:val="00F0435B"/>
    <w:rsid w:val="00F85826"/>
    <w:rsid w:val="00FC4E5D"/>
    <w:rsid w:val="00FF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6db8ba" stroke="f">
      <v:fill color="#6db8ba"/>
      <v:stroke on="f"/>
      <v:textbox inset="6mm,6mm,6mm,6mm"/>
    </o:shapedefaults>
    <o:shapelayout v:ext="edit">
      <o:idmap v:ext="edit" data="2"/>
    </o:shapelayout>
  </w:shapeDefaults>
  <w:decimalSymbol w:val="."/>
  <w:listSeparator w:val=","/>
  <w14:docId w14:val="144B992B"/>
  <w15:chartTrackingRefBased/>
  <w15:docId w15:val="{398910E4-63E9-47B2-A5BB-EA3B7D705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s">
    <w:name w:val="Bullets"/>
    <w:basedOn w:val="Normal"/>
    <w:pPr>
      <w:numPr>
        <w:numId w:val="5"/>
      </w:numPr>
    </w:pPr>
  </w:style>
  <w:style w:type="paragraph" w:customStyle="1" w:styleId="Number">
    <w:name w:val="Number"/>
    <w:basedOn w:val="Normal"/>
    <w:pPr>
      <w:numPr>
        <w:numId w:val="7"/>
      </w:numPr>
    </w:pPr>
  </w:style>
  <w:style w:type="paragraph" w:styleId="Header">
    <w:name w:val="header"/>
    <w:basedOn w:val="Normal"/>
    <w:rsid w:val="00DA610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610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56579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6579C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C20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9877\OneDrive%20-%20Hampshire%20&amp;%20Thames%20Valley\Bike%20marking\Display.Advert%20Bike%20Marking%20Event.dotx" TargetMode="External"/></Relationships>
</file>

<file path=word/theme/theme1.xml><?xml version="1.0" encoding="utf-8"?>
<a:theme xmlns:a="http://schemas.openxmlformats.org/drawingml/2006/main" name="Office Theme">
  <a:themeElements>
    <a:clrScheme name="R&amp;P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4990"/>
      </a:accent1>
      <a:accent2>
        <a:srgbClr val="00BCFE"/>
      </a:accent2>
      <a:accent3>
        <a:srgbClr val="A3E302"/>
      </a:accent3>
      <a:accent4>
        <a:srgbClr val="FFC000"/>
      </a:accent4>
      <a:accent5>
        <a:srgbClr val="002E5F"/>
      </a:accent5>
      <a:accent6>
        <a:srgbClr val="004990"/>
      </a:accent6>
      <a:hlink>
        <a:srgbClr val="92EDFF"/>
      </a:hlink>
      <a:folHlink>
        <a:srgbClr val="FF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B4AD10767CD44A16BCB0826E0DB37" ma:contentTypeVersion="9" ma:contentTypeDescription="Create a new document." ma:contentTypeScope="" ma:versionID="7abe7ae9332a6660f0e3f48e491b1aab">
  <xsd:schema xmlns:xsd="http://www.w3.org/2001/XMLSchema" xmlns:xs="http://www.w3.org/2001/XMLSchema" xmlns:p="http://schemas.microsoft.com/office/2006/metadata/properties" xmlns:ns3="c84ae7bf-3303-4475-8818-41444276eb93" targetNamespace="http://schemas.microsoft.com/office/2006/metadata/properties" ma:root="true" ma:fieldsID="cc16f706e6f3b5ecf138506b20a06dca" ns3:_="">
    <xsd:import namespace="c84ae7bf-3303-4475-8818-41444276eb9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ae7bf-3303-4475-8818-41444276eb9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8177CD-94CF-4187-8B0C-47A5FFADE9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10EE32-8FCB-465A-9448-61B99CBB29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6186DF-A09A-4D4B-8D9C-8C7DDCF6C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4ae7bf-3303-4475-8818-41444276eb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Display.Advert Bike Marking Event</Template>
  <TotalTime>219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Constabulary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Romie Winchester (19877)</dc:creator>
  <cp:keywords/>
  <dc:description/>
  <cp:lastModifiedBy>Romie Winchester (19877)</cp:lastModifiedBy>
  <cp:revision>11</cp:revision>
  <dcterms:created xsi:type="dcterms:W3CDTF">2026-06-02T11:20:00Z</dcterms:created>
  <dcterms:modified xsi:type="dcterms:W3CDTF">2026-06-14T12:37:00Z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0x010100846B4AD10767CD44A16BCB0826E0DB37</vt:lpwstr>
  </property>
  <property fmtid="{D5CDD505-2E9C-101B-9397-08002B2CF9AE}" pid="3" name="ForceDepartment">
    <vt:i4>3</vt:i4>
  </property>
</Properties>
</file>