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F817C" w14:textId="1480C990" w:rsidR="00F23BF4" w:rsidRDefault="0001449F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6703" behindDoc="0" locked="0" layoutInCell="1" allowOverlap="1" wp14:anchorId="124BBA9E" wp14:editId="060D1155">
                <wp:simplePos x="0" y="0"/>
                <wp:positionH relativeFrom="column">
                  <wp:posOffset>-220980</wp:posOffset>
                </wp:positionH>
                <wp:positionV relativeFrom="paragraph">
                  <wp:posOffset>-236855</wp:posOffset>
                </wp:positionV>
                <wp:extent cx="7090410" cy="4434840"/>
                <wp:effectExtent l="0" t="0" r="0" b="38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0410" cy="443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3EF8FD" w14:textId="312DC307" w:rsidR="00DF7709" w:rsidRPr="006A6D33" w:rsidRDefault="009C7049" w:rsidP="0055553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A6D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Our beat surgeries are an opportunity to get to know your local policing team</w:t>
                            </w:r>
                            <w:r w:rsidR="0006224F" w:rsidRPr="006A6D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, share your concerns</w:t>
                            </w:r>
                            <w:r w:rsidR="00453A88" w:rsidRPr="006A6D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,</w:t>
                            </w:r>
                            <w:r w:rsidR="0006224F" w:rsidRPr="006A6D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and gain useful crime prevention advice.</w:t>
                            </w:r>
                          </w:p>
                          <w:p w14:paraId="2C937E8C" w14:textId="59389F8B" w:rsidR="0006224F" w:rsidRPr="006A6D33" w:rsidRDefault="0006224F" w:rsidP="0055553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6A6D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These are the perfect time to share your local priorities with us</w:t>
                            </w:r>
                            <w:r w:rsidR="00555533" w:rsidRPr="006A6D3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and help us keep your neighbourhood safe</w:t>
                            </w:r>
                          </w:p>
                          <w:p w14:paraId="3EAA3935" w14:textId="77777777" w:rsidR="00FA4AEF" w:rsidRPr="006A6D33" w:rsidRDefault="00FA4AEF" w:rsidP="0055553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082EE939" w14:textId="77777777" w:rsidR="00E920FE" w:rsidRPr="006A6D33" w:rsidRDefault="00E920FE" w:rsidP="00555533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1947749" w14:textId="03E1716D" w:rsidR="0092391D" w:rsidRPr="006A6D33" w:rsidRDefault="00E920FE" w:rsidP="00A427B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6A6D3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Boorley Green</w:t>
                            </w:r>
                            <w:r w:rsidR="00C70563" w:rsidRPr="006A6D3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Sports Pavillion:</w:t>
                            </w:r>
                          </w:p>
                          <w:p w14:paraId="13184487" w14:textId="430CCE97" w:rsidR="00460F19" w:rsidRDefault="008D0224" w:rsidP="00A427B8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Monday 13</w:t>
                            </w:r>
                            <w:r w:rsidRPr="008D0224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July</w:t>
                            </w:r>
                            <w:r w:rsidR="0001449F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18:00</w:t>
                            </w:r>
                          </w:p>
                          <w:p w14:paraId="12E6528A" w14:textId="539EC93E" w:rsidR="0081739A" w:rsidRDefault="0001449F" w:rsidP="0001449F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Saturday 15</w:t>
                            </w:r>
                            <w:r w:rsidRPr="0001449F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August 14:00</w:t>
                            </w:r>
                          </w:p>
                          <w:p w14:paraId="146C2803" w14:textId="429E510E" w:rsidR="0001449F" w:rsidRPr="006A6D33" w:rsidRDefault="000179CC" w:rsidP="0001449F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Saturday 12</w:t>
                            </w:r>
                            <w:r w:rsidRPr="000179CC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September 14:00</w:t>
                            </w:r>
                          </w:p>
                          <w:p w14:paraId="43D790AB" w14:textId="373B0507" w:rsidR="0081739A" w:rsidRDefault="00B41F64" w:rsidP="00A427B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The </w:t>
                            </w:r>
                            <w:r w:rsidR="0081739A" w:rsidRPr="006A6D3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Botley Centre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:</w:t>
                            </w:r>
                          </w:p>
                          <w:p w14:paraId="7D08A6A2" w14:textId="29565528" w:rsidR="000179CC" w:rsidRDefault="009148D2" w:rsidP="00A427B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Saturday </w:t>
                            </w:r>
                            <w:r w:rsidR="000179CC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25</w:t>
                            </w:r>
                            <w:r w:rsidR="000179CC" w:rsidRPr="000179CC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="000179CC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July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18:00</w:t>
                            </w:r>
                          </w:p>
                          <w:p w14:paraId="338D0017" w14:textId="18F1D852" w:rsidR="009148D2" w:rsidRDefault="009148D2" w:rsidP="00A427B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Saturday 22</w:t>
                            </w:r>
                            <w:r w:rsidRPr="009148D2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August 18:00</w:t>
                            </w:r>
                          </w:p>
                          <w:p w14:paraId="56C46341" w14:textId="1B557721" w:rsidR="009148D2" w:rsidRPr="000179CC" w:rsidRDefault="002D005B" w:rsidP="00A427B8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Thursday 24</w:t>
                            </w:r>
                            <w:r w:rsidRPr="002D005B">
                              <w:rPr>
                                <w:rFonts w:ascii="Arial" w:hAnsi="Arial" w:cs="Arial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September 18:00</w:t>
                            </w:r>
                          </w:p>
                          <w:p w14:paraId="67F45DE1" w14:textId="77777777" w:rsidR="008D0224" w:rsidRPr="00A427B8" w:rsidRDefault="008D0224" w:rsidP="00A427B8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03283D52" w14:textId="77777777" w:rsidR="0092391D" w:rsidRPr="006A6D33" w:rsidRDefault="0092391D" w:rsidP="00F911F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9BBE300" w14:textId="77777777" w:rsidR="0092391D" w:rsidRDefault="0092391D" w:rsidP="00F911F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F7D7606" w14:textId="77777777" w:rsidR="0092391D" w:rsidRPr="00ED342B" w:rsidRDefault="0092391D" w:rsidP="00F911F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C48BCBD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2408C56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8084F33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2CE1EA2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C3FE764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16812C6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5B9FCFD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ADE1083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0CF9E38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918092C" w14:textId="77777777" w:rsidR="00F9282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1E330691" w14:textId="77777777" w:rsidR="00F92823" w:rsidRPr="00B517A3" w:rsidRDefault="00F92823" w:rsidP="00F23B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32A4B3CC" w14:textId="77777777" w:rsidR="00F23BF4" w:rsidRPr="00577DDD" w:rsidRDefault="00F23BF4" w:rsidP="00F23BF4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392562C" w14:textId="77777777" w:rsidR="00F23BF4" w:rsidRPr="006354CE" w:rsidRDefault="00F23BF4" w:rsidP="00F23BF4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4BBA9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7.4pt;margin-top:-18.65pt;width:558.3pt;height:349.2pt;z-index:2516567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" filled="f" stroked="f">
                <v:textbox>
                  <w:txbxContent>
                    <w:p w14:paraId="473EF8FD" w14:textId="312DC307" w:rsidR="00DF7709" w:rsidRPr="006A6D33" w:rsidRDefault="009C7049" w:rsidP="0055553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A6D33">
                        <w:rPr>
                          <w:rFonts w:ascii="Arial" w:hAnsi="Arial" w:cs="Arial"/>
                          <w:sz w:val="36"/>
                          <w:szCs w:val="36"/>
                        </w:rPr>
                        <w:t>Our beat surgeries are an opportunity to get to know your local policing team</w:t>
                      </w:r>
                      <w:r w:rsidR="0006224F" w:rsidRPr="006A6D33">
                        <w:rPr>
                          <w:rFonts w:ascii="Arial" w:hAnsi="Arial" w:cs="Arial"/>
                          <w:sz w:val="36"/>
                          <w:szCs w:val="36"/>
                        </w:rPr>
                        <w:t>, share your concerns</w:t>
                      </w:r>
                      <w:r w:rsidR="00453A88" w:rsidRPr="006A6D33">
                        <w:rPr>
                          <w:rFonts w:ascii="Arial" w:hAnsi="Arial" w:cs="Arial"/>
                          <w:sz w:val="36"/>
                          <w:szCs w:val="36"/>
                        </w:rPr>
                        <w:t>,</w:t>
                      </w:r>
                      <w:r w:rsidR="0006224F" w:rsidRPr="006A6D3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and gain useful crime prevention advice.</w:t>
                      </w:r>
                    </w:p>
                    <w:p w14:paraId="2C937E8C" w14:textId="59389F8B" w:rsidR="0006224F" w:rsidRPr="006A6D33" w:rsidRDefault="0006224F" w:rsidP="0055553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6A6D33">
                        <w:rPr>
                          <w:rFonts w:ascii="Arial" w:hAnsi="Arial" w:cs="Arial"/>
                          <w:sz w:val="36"/>
                          <w:szCs w:val="36"/>
                        </w:rPr>
                        <w:t>These are the perfect time to share your local priorities with us</w:t>
                      </w:r>
                      <w:r w:rsidR="00555533" w:rsidRPr="006A6D33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and help us keep your neighbourhood safe</w:t>
                      </w:r>
                    </w:p>
                    <w:p w14:paraId="3EAA3935" w14:textId="77777777" w:rsidR="00FA4AEF" w:rsidRPr="006A6D33" w:rsidRDefault="00FA4AEF" w:rsidP="0055553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082EE939" w14:textId="77777777" w:rsidR="00E920FE" w:rsidRPr="006A6D33" w:rsidRDefault="00E920FE" w:rsidP="00555533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1947749" w14:textId="03E1716D" w:rsidR="0092391D" w:rsidRPr="006A6D33" w:rsidRDefault="00E920FE" w:rsidP="00A427B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6A6D3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Boorley Green</w:t>
                      </w:r>
                      <w:r w:rsidR="00C70563" w:rsidRPr="006A6D3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Sports Pavillion:</w:t>
                      </w:r>
                    </w:p>
                    <w:p w14:paraId="13184487" w14:textId="430CCE97" w:rsidR="00460F19" w:rsidRDefault="008D0224" w:rsidP="00A427B8">
                      <w:pPr>
                        <w:pStyle w:val="ListParagraph"/>
                        <w:ind w:left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Monday 13</w:t>
                      </w:r>
                      <w:r w:rsidRPr="008D0224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July</w:t>
                      </w:r>
                      <w:r w:rsidR="0001449F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18:00</w:t>
                      </w:r>
                    </w:p>
                    <w:p w14:paraId="12E6528A" w14:textId="539EC93E" w:rsidR="0081739A" w:rsidRDefault="0001449F" w:rsidP="0001449F">
                      <w:pPr>
                        <w:pStyle w:val="ListParagraph"/>
                        <w:ind w:left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Saturday 15</w:t>
                      </w:r>
                      <w:r w:rsidRPr="0001449F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August 14:00</w:t>
                      </w:r>
                    </w:p>
                    <w:p w14:paraId="146C2803" w14:textId="429E510E" w:rsidR="0001449F" w:rsidRPr="006A6D33" w:rsidRDefault="000179CC" w:rsidP="0001449F">
                      <w:pPr>
                        <w:pStyle w:val="ListParagraph"/>
                        <w:ind w:left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Saturday 12</w:t>
                      </w:r>
                      <w:r w:rsidRPr="000179CC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September 14:00</w:t>
                      </w:r>
                    </w:p>
                    <w:p w14:paraId="43D790AB" w14:textId="373B0507" w:rsidR="0081739A" w:rsidRDefault="00B41F64" w:rsidP="00A427B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The </w:t>
                      </w:r>
                      <w:r w:rsidR="0081739A" w:rsidRPr="006A6D3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Botley Centre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  <w:t>:</w:t>
                      </w:r>
                    </w:p>
                    <w:p w14:paraId="7D08A6A2" w14:textId="29565528" w:rsidR="000179CC" w:rsidRDefault="009148D2" w:rsidP="00A427B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Saturday </w:t>
                      </w:r>
                      <w:r w:rsidR="000179CC">
                        <w:rPr>
                          <w:rFonts w:ascii="Arial" w:hAnsi="Arial" w:cs="Arial"/>
                          <w:sz w:val="36"/>
                          <w:szCs w:val="36"/>
                        </w:rPr>
                        <w:t>25</w:t>
                      </w:r>
                      <w:r w:rsidR="000179CC" w:rsidRPr="000179CC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="000179CC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July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18:00</w:t>
                      </w:r>
                    </w:p>
                    <w:p w14:paraId="338D0017" w14:textId="18F1D852" w:rsidR="009148D2" w:rsidRDefault="009148D2" w:rsidP="00A427B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Saturday 22</w:t>
                      </w:r>
                      <w:r w:rsidRPr="009148D2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August 18:00</w:t>
                      </w:r>
                    </w:p>
                    <w:p w14:paraId="56C46341" w14:textId="1B557721" w:rsidR="009148D2" w:rsidRPr="000179CC" w:rsidRDefault="002D005B" w:rsidP="00A427B8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Thursday 24</w:t>
                      </w:r>
                      <w:r w:rsidRPr="002D005B">
                        <w:rPr>
                          <w:rFonts w:ascii="Arial" w:hAnsi="Arial" w:cs="Arial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September 18:00</w:t>
                      </w:r>
                    </w:p>
                    <w:p w14:paraId="67F45DE1" w14:textId="77777777" w:rsidR="008D0224" w:rsidRPr="00A427B8" w:rsidRDefault="008D0224" w:rsidP="00A427B8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03283D52" w14:textId="77777777" w:rsidR="0092391D" w:rsidRPr="006A6D33" w:rsidRDefault="0092391D" w:rsidP="00F911F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9BBE300" w14:textId="77777777" w:rsidR="0092391D" w:rsidRDefault="0092391D" w:rsidP="00F911F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F7D7606" w14:textId="77777777" w:rsidR="0092391D" w:rsidRPr="00ED342B" w:rsidRDefault="0092391D" w:rsidP="00F911F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C48BCBD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2408C56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68084F33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42CE1EA2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7C3FE764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16812C6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5B9FCFD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2ADE1083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50CF9E38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918092C" w14:textId="77777777" w:rsidR="00F9282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1E330691" w14:textId="77777777" w:rsidR="00F92823" w:rsidRPr="00B517A3" w:rsidRDefault="00F92823" w:rsidP="00F23BF4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32A4B3CC" w14:textId="77777777" w:rsidR="00F23BF4" w:rsidRPr="00577DDD" w:rsidRDefault="00F23BF4" w:rsidP="00F23BF4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7392562C" w14:textId="77777777" w:rsidR="00F23BF4" w:rsidRPr="006354CE" w:rsidRDefault="00F23BF4" w:rsidP="00F23BF4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2C8C" w:rsidRPr="0036688B">
        <w:rPr>
          <w:b/>
          <w:bCs/>
          <w:noProof/>
          <w:color w:val="16B6DB"/>
          <w:sz w:val="52"/>
          <w:szCs w:val="5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3EF4CE" wp14:editId="38681996">
                <wp:simplePos x="0" y="0"/>
                <wp:positionH relativeFrom="margin">
                  <wp:posOffset>1047750</wp:posOffset>
                </wp:positionH>
                <wp:positionV relativeFrom="paragraph">
                  <wp:posOffset>-1886585</wp:posOffset>
                </wp:positionV>
                <wp:extent cx="4505325" cy="13144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505325" cy="1314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DB22B" w14:textId="35B62E7F" w:rsidR="000C28B9" w:rsidRPr="000E58AD" w:rsidRDefault="0092391D" w:rsidP="00C04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0E58AD">
                              <w:rPr>
                                <w:rFonts w:ascii="Arial" w:hAnsi="Arial" w:cs="Arial"/>
                                <w:b/>
                                <w:color w:val="FFFFFF"/>
                                <w:sz w:val="52"/>
                                <w:szCs w:val="52"/>
                                <w:u w:val="single"/>
                              </w:rPr>
                              <w:t>Botley &amp;</w:t>
                            </w:r>
                          </w:p>
                          <w:p w14:paraId="2BB7CB53" w14:textId="1220B6BB" w:rsidR="0092391D" w:rsidRPr="000E58AD" w:rsidRDefault="0092391D" w:rsidP="00C04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52"/>
                                <w:szCs w:val="52"/>
                                <w:u w:val="single"/>
                              </w:rPr>
                            </w:pPr>
                            <w:r w:rsidRPr="000E58AD">
                              <w:rPr>
                                <w:rFonts w:ascii="Arial" w:hAnsi="Arial" w:cs="Arial"/>
                                <w:b/>
                                <w:color w:val="FFFFFF"/>
                                <w:sz w:val="52"/>
                                <w:szCs w:val="52"/>
                                <w:u w:val="single"/>
                              </w:rPr>
                              <w:t>Boorley Green</w:t>
                            </w:r>
                          </w:p>
                          <w:p w14:paraId="31DA9844" w14:textId="13F95316" w:rsidR="0092391D" w:rsidRPr="000E58AD" w:rsidRDefault="0092391D" w:rsidP="00C04CB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r w:rsidRPr="000E58AD">
                              <w:rPr>
                                <w:rFonts w:ascii="Arial" w:hAnsi="Arial" w:cs="Arial"/>
                                <w:b/>
                                <w:color w:val="FFFFFF"/>
                                <w:sz w:val="52"/>
                                <w:szCs w:val="52"/>
                                <w:u w:val="single"/>
                              </w:rPr>
                              <w:t>Beat surgeries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3EF4CE" id="Text Box 7" o:spid="_x0000_s1027" type="#_x0000_t202" style="position:absolute;left:0;text-align:left;margin-left:82.5pt;margin-top:-148.55pt;width:354.75pt;height:103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" filled="f" stroked="f">
                <v:path arrowok="t"/>
                <v:textbox>
                  <w:txbxContent>
                    <w:p w14:paraId="724DB22B" w14:textId="35B62E7F" w:rsidR="000C28B9" w:rsidRPr="000E58AD" w:rsidRDefault="0092391D" w:rsidP="00C04CB3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52"/>
                          <w:szCs w:val="52"/>
                          <w:u w:val="single"/>
                        </w:rPr>
                      </w:pPr>
                      <w:r w:rsidRPr="000E58AD">
                        <w:rPr>
                          <w:rFonts w:ascii="Arial" w:hAnsi="Arial" w:cs="Arial"/>
                          <w:b/>
                          <w:color w:val="FFFFFF"/>
                          <w:sz w:val="52"/>
                          <w:szCs w:val="52"/>
                          <w:u w:val="single"/>
                        </w:rPr>
                        <w:t>Botley &amp;</w:t>
                      </w:r>
                    </w:p>
                    <w:p w14:paraId="2BB7CB53" w14:textId="1220B6BB" w:rsidR="0092391D" w:rsidRPr="000E58AD" w:rsidRDefault="0092391D" w:rsidP="00C04CB3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52"/>
                          <w:szCs w:val="52"/>
                          <w:u w:val="single"/>
                        </w:rPr>
                      </w:pPr>
                      <w:r w:rsidRPr="000E58AD">
                        <w:rPr>
                          <w:rFonts w:ascii="Arial" w:hAnsi="Arial" w:cs="Arial"/>
                          <w:b/>
                          <w:color w:val="FFFFFF"/>
                          <w:sz w:val="52"/>
                          <w:szCs w:val="52"/>
                          <w:u w:val="single"/>
                        </w:rPr>
                        <w:t>Boorley Green</w:t>
                      </w:r>
                    </w:p>
                    <w:p w14:paraId="31DA9844" w14:textId="13F95316" w:rsidR="0092391D" w:rsidRPr="000E58AD" w:rsidRDefault="0092391D" w:rsidP="00C04CB3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52"/>
                          <w:szCs w:val="52"/>
                        </w:rPr>
                      </w:pPr>
                      <w:r w:rsidRPr="000E58AD">
                        <w:rPr>
                          <w:rFonts w:ascii="Arial" w:hAnsi="Arial" w:cs="Arial"/>
                          <w:b/>
                          <w:color w:val="FFFFFF"/>
                          <w:sz w:val="52"/>
                          <w:szCs w:val="52"/>
                          <w:u w:val="single"/>
                        </w:rPr>
                        <w:t>Beat surgeries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5E25C1" w14:textId="77777777" w:rsidR="0092391D" w:rsidRDefault="0092391D" w:rsidP="0092391D">
      <w:pPr>
        <w:spacing w:after="100" w:afterAutospacing="1"/>
        <w:rPr>
          <w:rFonts w:asciiTheme="minorHAnsi" w:hAnsiTheme="minorHAnsi" w:cstheme="minorHAnsi"/>
          <w:sz w:val="24"/>
          <w:szCs w:val="24"/>
        </w:rPr>
      </w:pPr>
    </w:p>
    <w:p w14:paraId="12873F00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6988AB61" w14:textId="04B92971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3B2393E9" w14:textId="103BD10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5EEE2C28" w14:textId="2C4B4523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7220E48D" w14:textId="4CA25942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72ECF63F" w14:textId="7C5161F5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07AFC700" w14:textId="7B194A36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7D720511" w14:textId="6189AB8B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1A39549D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246FD331" w14:textId="4821505C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7105D591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07DF028E" w14:textId="05563CB9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1171C433" w14:textId="77777777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54809E5C" w14:textId="6689D2CB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65481459" w14:textId="1AF71F25" w:rsidR="00F23BF4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14:paraId="19418DE0" w14:textId="18CBA07A" w:rsidR="00840417" w:rsidRPr="00840417" w:rsidRDefault="00F23BF4" w:rsidP="00F23BF4">
      <w:pPr>
        <w:spacing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9776" behindDoc="1" locked="0" layoutInCell="1" allowOverlap="1" wp14:anchorId="45556EF0" wp14:editId="46321EEF">
            <wp:simplePos x="0" y="0"/>
            <wp:positionH relativeFrom="column">
              <wp:posOffset>3387007</wp:posOffset>
            </wp:positionH>
            <wp:positionV relativeFrom="paragraph">
              <wp:posOffset>440883</wp:posOffset>
            </wp:positionV>
            <wp:extent cx="2977515" cy="1862455"/>
            <wp:effectExtent l="0" t="0" r="0" b="4445"/>
            <wp:wrapNone/>
            <wp:docPr id="2" name="Picture 2" descr="C:\Users\12948.SERIP.000\OneDrive - Hampshire &amp; Thames Valley\Documents\Lets Talk\Lets talk card b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2948.SERIP.000\OneDrive - Hampshire &amp; Thames Valley\Documents\Lets Talk\Lets talk card bac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58752" behindDoc="1" locked="0" layoutInCell="1" allowOverlap="1" wp14:anchorId="5D555015" wp14:editId="266D325F">
            <wp:simplePos x="0" y="0"/>
            <wp:positionH relativeFrom="column">
              <wp:posOffset>284369</wp:posOffset>
            </wp:positionH>
            <wp:positionV relativeFrom="paragraph">
              <wp:posOffset>442789</wp:posOffset>
            </wp:positionV>
            <wp:extent cx="2962275" cy="1860550"/>
            <wp:effectExtent l="0" t="0" r="9525" b="6350"/>
            <wp:wrapNone/>
            <wp:docPr id="1" name="Picture 1" descr="C:\Users\12948.SERIP.000\OneDrive - Hampshire &amp; Thames Valley\Documents\Lets Talk\Lets talk card fro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948.SERIP.000\OneDrive - Hampshire &amp; Thames Valley\Documents\Lets Talk\Lets talk card fron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0417" w:rsidRPr="00840417" w:rsidSect="00840417">
      <w:headerReference w:type="default" r:id="rId12"/>
      <w:pgSz w:w="11909" w:h="16834" w:code="9"/>
      <w:pgMar w:top="4681" w:right="720" w:bottom="2775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DBCEE" w14:textId="77777777" w:rsidR="008A1A8E" w:rsidRDefault="008A1A8E">
      <w:r>
        <w:separator/>
      </w:r>
    </w:p>
  </w:endnote>
  <w:endnote w:type="continuationSeparator" w:id="0">
    <w:p w14:paraId="7D0F4D02" w14:textId="77777777" w:rsidR="008A1A8E" w:rsidRDefault="008A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ACB37" w14:textId="77777777" w:rsidR="008A1A8E" w:rsidRDefault="008A1A8E">
      <w:r>
        <w:separator/>
      </w:r>
    </w:p>
  </w:footnote>
  <w:footnote w:type="continuationSeparator" w:id="0">
    <w:p w14:paraId="31C2B40C" w14:textId="77777777" w:rsidR="008A1A8E" w:rsidRDefault="008A1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CB59C" w14:textId="77777777" w:rsidR="00DA610E" w:rsidRDefault="000E4D8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79EA012B" wp14:editId="213BD498">
          <wp:simplePos x="0" y="0"/>
          <wp:positionH relativeFrom="column">
            <wp:posOffset>-437823</wp:posOffset>
          </wp:positionH>
          <wp:positionV relativeFrom="paragraph">
            <wp:posOffset>-448733</wp:posOffset>
          </wp:positionV>
          <wp:extent cx="7524940" cy="10654708"/>
          <wp:effectExtent l="0" t="0" r="6350" b="635"/>
          <wp:wrapNone/>
          <wp:docPr id="10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940" cy="10654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83F66"/>
    <w:multiLevelType w:val="hybridMultilevel"/>
    <w:tmpl w:val="11123A52"/>
    <w:lvl w:ilvl="0" w:tplc="4994FF74">
      <w:start w:val="1"/>
      <w:numFmt w:val="decimal"/>
      <w:lvlRestart w:val="0"/>
      <w:pStyle w:val="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7325FE"/>
    <w:multiLevelType w:val="hybridMultilevel"/>
    <w:tmpl w:val="93E05FD8"/>
    <w:lvl w:ilvl="0" w:tplc="73E452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49639E"/>
    <w:multiLevelType w:val="hybridMultilevel"/>
    <w:tmpl w:val="DAB4E32E"/>
    <w:lvl w:ilvl="0" w:tplc="34609EDC">
      <w:start w:val="1"/>
      <w:numFmt w:val="bullet"/>
      <w:lvlRestart w:val="0"/>
      <w:pStyle w:val="Bullets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3634070">
    <w:abstractNumId w:val="2"/>
  </w:num>
  <w:num w:numId="2" w16cid:durableId="1682320536">
    <w:abstractNumId w:val="0"/>
  </w:num>
  <w:num w:numId="3" w16cid:durableId="1986663020">
    <w:abstractNumId w:val="2"/>
  </w:num>
  <w:num w:numId="4" w16cid:durableId="2010522490">
    <w:abstractNumId w:val="0"/>
  </w:num>
  <w:num w:numId="5" w16cid:durableId="825971794">
    <w:abstractNumId w:val="2"/>
  </w:num>
  <w:num w:numId="6" w16cid:durableId="1937706962">
    <w:abstractNumId w:val="0"/>
  </w:num>
  <w:num w:numId="7" w16cid:durableId="970210995">
    <w:abstractNumId w:val="0"/>
  </w:num>
  <w:num w:numId="8" w16cid:durableId="1273173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 fillcolor="#6db8ba" stroke="f">
      <v:fill color="#6db8ba"/>
      <v:stroke on="f"/>
      <v:textbox inset="6mm,6mm,6mm,6mm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BF4"/>
    <w:rsid w:val="00011E81"/>
    <w:rsid w:val="0001449F"/>
    <w:rsid w:val="000179CC"/>
    <w:rsid w:val="00022E5D"/>
    <w:rsid w:val="00026AE3"/>
    <w:rsid w:val="00041161"/>
    <w:rsid w:val="000567FE"/>
    <w:rsid w:val="0006224F"/>
    <w:rsid w:val="0006333E"/>
    <w:rsid w:val="00066453"/>
    <w:rsid w:val="000B02D5"/>
    <w:rsid w:val="000B33E2"/>
    <w:rsid w:val="000B698D"/>
    <w:rsid w:val="000C28B9"/>
    <w:rsid w:val="000E45B0"/>
    <w:rsid w:val="000E4D87"/>
    <w:rsid w:val="000E58AD"/>
    <w:rsid w:val="001620ED"/>
    <w:rsid w:val="0018562A"/>
    <w:rsid w:val="001A58FB"/>
    <w:rsid w:val="001B0AE8"/>
    <w:rsid w:val="001B5D1C"/>
    <w:rsid w:val="001C1B06"/>
    <w:rsid w:val="001C5945"/>
    <w:rsid w:val="001E33E9"/>
    <w:rsid w:val="002021D2"/>
    <w:rsid w:val="002052D1"/>
    <w:rsid w:val="002140B8"/>
    <w:rsid w:val="00227343"/>
    <w:rsid w:val="002274BD"/>
    <w:rsid w:val="0022786D"/>
    <w:rsid w:val="00247164"/>
    <w:rsid w:val="00272842"/>
    <w:rsid w:val="0028367F"/>
    <w:rsid w:val="002C1DDB"/>
    <w:rsid w:val="002D005B"/>
    <w:rsid w:val="002D330C"/>
    <w:rsid w:val="002E6555"/>
    <w:rsid w:val="002F43FA"/>
    <w:rsid w:val="0030064D"/>
    <w:rsid w:val="003260A8"/>
    <w:rsid w:val="00334793"/>
    <w:rsid w:val="0036688B"/>
    <w:rsid w:val="003910CE"/>
    <w:rsid w:val="003A1F2C"/>
    <w:rsid w:val="003A4377"/>
    <w:rsid w:val="003B3D4A"/>
    <w:rsid w:val="003D4DA1"/>
    <w:rsid w:val="003E0506"/>
    <w:rsid w:val="003E091E"/>
    <w:rsid w:val="0041003F"/>
    <w:rsid w:val="00412737"/>
    <w:rsid w:val="00453A88"/>
    <w:rsid w:val="00460F19"/>
    <w:rsid w:val="00475C98"/>
    <w:rsid w:val="00486A91"/>
    <w:rsid w:val="004945C4"/>
    <w:rsid w:val="004952E9"/>
    <w:rsid w:val="004A3A08"/>
    <w:rsid w:val="004B3858"/>
    <w:rsid w:val="004C3044"/>
    <w:rsid w:val="004C5D2A"/>
    <w:rsid w:val="004D4B02"/>
    <w:rsid w:val="00552C8C"/>
    <w:rsid w:val="00554551"/>
    <w:rsid w:val="00555533"/>
    <w:rsid w:val="0056579C"/>
    <w:rsid w:val="005E09BB"/>
    <w:rsid w:val="005F3E19"/>
    <w:rsid w:val="0063721F"/>
    <w:rsid w:val="00640337"/>
    <w:rsid w:val="006676F2"/>
    <w:rsid w:val="00686CC4"/>
    <w:rsid w:val="006A6D33"/>
    <w:rsid w:val="006A7B1D"/>
    <w:rsid w:val="006B7003"/>
    <w:rsid w:val="006C54A9"/>
    <w:rsid w:val="006D4259"/>
    <w:rsid w:val="006D7538"/>
    <w:rsid w:val="006E1A6E"/>
    <w:rsid w:val="006E20D1"/>
    <w:rsid w:val="00705D89"/>
    <w:rsid w:val="00735802"/>
    <w:rsid w:val="00757533"/>
    <w:rsid w:val="00780A91"/>
    <w:rsid w:val="007B779B"/>
    <w:rsid w:val="007C223E"/>
    <w:rsid w:val="007C3B91"/>
    <w:rsid w:val="007D666F"/>
    <w:rsid w:val="007E75EB"/>
    <w:rsid w:val="0081739A"/>
    <w:rsid w:val="008367A4"/>
    <w:rsid w:val="00840417"/>
    <w:rsid w:val="00840CDE"/>
    <w:rsid w:val="00851FF3"/>
    <w:rsid w:val="008921F6"/>
    <w:rsid w:val="008949BE"/>
    <w:rsid w:val="008A1A8E"/>
    <w:rsid w:val="008C7A07"/>
    <w:rsid w:val="008D0224"/>
    <w:rsid w:val="008E3C33"/>
    <w:rsid w:val="008E651D"/>
    <w:rsid w:val="008E7615"/>
    <w:rsid w:val="00901319"/>
    <w:rsid w:val="00903CD6"/>
    <w:rsid w:val="00912BF1"/>
    <w:rsid w:val="00912C27"/>
    <w:rsid w:val="009148D2"/>
    <w:rsid w:val="0092391D"/>
    <w:rsid w:val="00932530"/>
    <w:rsid w:val="00984097"/>
    <w:rsid w:val="009B2165"/>
    <w:rsid w:val="009B522A"/>
    <w:rsid w:val="009C7049"/>
    <w:rsid w:val="009F7DE5"/>
    <w:rsid w:val="00A11715"/>
    <w:rsid w:val="00A1401D"/>
    <w:rsid w:val="00A1567B"/>
    <w:rsid w:val="00A32D8F"/>
    <w:rsid w:val="00A427B8"/>
    <w:rsid w:val="00A46B09"/>
    <w:rsid w:val="00A574F9"/>
    <w:rsid w:val="00A8765D"/>
    <w:rsid w:val="00A97E9E"/>
    <w:rsid w:val="00AA16BA"/>
    <w:rsid w:val="00AA1E1D"/>
    <w:rsid w:val="00AA69BA"/>
    <w:rsid w:val="00AC2038"/>
    <w:rsid w:val="00AD238B"/>
    <w:rsid w:val="00B25D1E"/>
    <w:rsid w:val="00B27F19"/>
    <w:rsid w:val="00B31C17"/>
    <w:rsid w:val="00B32D7A"/>
    <w:rsid w:val="00B41F64"/>
    <w:rsid w:val="00B42007"/>
    <w:rsid w:val="00B576F9"/>
    <w:rsid w:val="00B6410D"/>
    <w:rsid w:val="00B67CC4"/>
    <w:rsid w:val="00B7186A"/>
    <w:rsid w:val="00BB2199"/>
    <w:rsid w:val="00BB68DE"/>
    <w:rsid w:val="00BC1502"/>
    <w:rsid w:val="00C03DAA"/>
    <w:rsid w:val="00C04CB3"/>
    <w:rsid w:val="00C12C6E"/>
    <w:rsid w:val="00C1756F"/>
    <w:rsid w:val="00C239FA"/>
    <w:rsid w:val="00C30249"/>
    <w:rsid w:val="00C36EC0"/>
    <w:rsid w:val="00C41C91"/>
    <w:rsid w:val="00C64F6F"/>
    <w:rsid w:val="00C70563"/>
    <w:rsid w:val="00C93A92"/>
    <w:rsid w:val="00CA615F"/>
    <w:rsid w:val="00CB792C"/>
    <w:rsid w:val="00CD7012"/>
    <w:rsid w:val="00D16F2A"/>
    <w:rsid w:val="00D31272"/>
    <w:rsid w:val="00D34390"/>
    <w:rsid w:val="00D40F8B"/>
    <w:rsid w:val="00D61B10"/>
    <w:rsid w:val="00D75AB3"/>
    <w:rsid w:val="00D7681C"/>
    <w:rsid w:val="00D807B2"/>
    <w:rsid w:val="00D97884"/>
    <w:rsid w:val="00DA610E"/>
    <w:rsid w:val="00DB1C77"/>
    <w:rsid w:val="00DC276F"/>
    <w:rsid w:val="00DD0C81"/>
    <w:rsid w:val="00DF7009"/>
    <w:rsid w:val="00DF7709"/>
    <w:rsid w:val="00E04BAC"/>
    <w:rsid w:val="00E1562D"/>
    <w:rsid w:val="00E366D7"/>
    <w:rsid w:val="00E45C93"/>
    <w:rsid w:val="00E47EC5"/>
    <w:rsid w:val="00E55079"/>
    <w:rsid w:val="00E8250C"/>
    <w:rsid w:val="00E835F4"/>
    <w:rsid w:val="00E87702"/>
    <w:rsid w:val="00E920FE"/>
    <w:rsid w:val="00E96DB6"/>
    <w:rsid w:val="00EB09A6"/>
    <w:rsid w:val="00EB3C1F"/>
    <w:rsid w:val="00ED342B"/>
    <w:rsid w:val="00F0435B"/>
    <w:rsid w:val="00F205E5"/>
    <w:rsid w:val="00F23BF4"/>
    <w:rsid w:val="00F271CD"/>
    <w:rsid w:val="00F35AFE"/>
    <w:rsid w:val="00F417AC"/>
    <w:rsid w:val="00F85826"/>
    <w:rsid w:val="00F87057"/>
    <w:rsid w:val="00F911F0"/>
    <w:rsid w:val="00F91AE9"/>
    <w:rsid w:val="00F92823"/>
    <w:rsid w:val="00FA1608"/>
    <w:rsid w:val="00FA4AEF"/>
    <w:rsid w:val="00FC4E5D"/>
    <w:rsid w:val="00FF27CF"/>
    <w:rsid w:val="00FF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6db8ba" stroke="f">
      <v:fill color="#6db8ba"/>
      <v:stroke on="f"/>
      <v:textbox inset="6mm,6mm,6mm,6mm"/>
    </o:shapedefaults>
    <o:shapelayout v:ext="edit">
      <o:idmap v:ext="edit" data="2"/>
    </o:shapelayout>
  </w:shapeDefaults>
  <w:decimalSymbol w:val="."/>
  <w:listSeparator w:val=","/>
  <w14:docId w14:val="7C6DE530"/>
  <w15:chartTrackingRefBased/>
  <w15:docId w15:val="{C5BFE519-D2D1-47E3-B4AB-E0C52AE8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s">
    <w:name w:val="Bullets"/>
    <w:basedOn w:val="Normal"/>
    <w:pPr>
      <w:numPr>
        <w:numId w:val="5"/>
      </w:numPr>
    </w:pPr>
  </w:style>
  <w:style w:type="paragraph" w:customStyle="1" w:styleId="Number">
    <w:name w:val="Number"/>
    <w:basedOn w:val="Normal"/>
    <w:pPr>
      <w:numPr>
        <w:numId w:val="7"/>
      </w:numPr>
    </w:pPr>
  </w:style>
  <w:style w:type="paragraph" w:styleId="Header">
    <w:name w:val="header"/>
    <w:basedOn w:val="Normal"/>
    <w:rsid w:val="00DA610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610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56579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6579C"/>
    <w:rPr>
      <w:sz w:val="18"/>
      <w:szCs w:val="18"/>
    </w:rPr>
  </w:style>
  <w:style w:type="character" w:styleId="Strong">
    <w:name w:val="Strong"/>
    <w:uiPriority w:val="22"/>
    <w:qFormat/>
    <w:rsid w:val="0036688B"/>
    <w:rPr>
      <w:b/>
      <w:bCs/>
    </w:rPr>
  </w:style>
  <w:style w:type="character" w:styleId="Hyperlink">
    <w:name w:val="Hyperlink"/>
    <w:basedOn w:val="DefaultParagraphFont"/>
    <w:rsid w:val="00E96DB6"/>
    <w:rPr>
      <w:color w:val="92ED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6DB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63721F"/>
    <w:rPr>
      <w:color w:val="FF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60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70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948.SERIP.000\OneDrive%20-%20Hampshire%20&amp;%20Thames%20Valley\Documents\Witness%20Appeal%20Leaflets\GBH%20Cedar%20Close%20WA-L4426215.dotx" TargetMode="External"/></Relationships>
</file>

<file path=word/theme/theme1.xml><?xml version="1.0" encoding="utf-8"?>
<a:theme xmlns:a="http://schemas.openxmlformats.org/drawingml/2006/main" name="Office Theme">
  <a:themeElements>
    <a:clrScheme name="R&amp;P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4990"/>
      </a:accent1>
      <a:accent2>
        <a:srgbClr val="00BCFE"/>
      </a:accent2>
      <a:accent3>
        <a:srgbClr val="A3E302"/>
      </a:accent3>
      <a:accent4>
        <a:srgbClr val="FFC000"/>
      </a:accent4>
      <a:accent5>
        <a:srgbClr val="002E5F"/>
      </a:accent5>
      <a:accent6>
        <a:srgbClr val="004990"/>
      </a:accent6>
      <a:hlink>
        <a:srgbClr val="92EDFF"/>
      </a:hlink>
      <a:folHlink>
        <a:srgbClr val="FF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f5b629-a60e-4877-8a48-9b4ec3c65cd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AC61B2460AB428D950F36790A71BA" ma:contentTypeVersion="16" ma:contentTypeDescription="Create a new document." ma:contentTypeScope="" ma:versionID="f0391053d42619025bce7a105797e5b2">
  <xsd:schema xmlns:xsd="http://www.w3.org/2001/XMLSchema" xmlns:xs="http://www.w3.org/2001/XMLSchema" xmlns:p="http://schemas.microsoft.com/office/2006/metadata/properties" xmlns:ns3="19f5b629-a60e-4877-8a48-9b4ec3c65cd4" xmlns:ns4="5f195713-70d4-4faf-9a51-6184c23a9f45" targetNamespace="http://schemas.microsoft.com/office/2006/metadata/properties" ma:root="true" ma:fieldsID="9d691d48a1baa7847c484d53aaa60df9" ns3:_="" ns4:_="">
    <xsd:import namespace="19f5b629-a60e-4877-8a48-9b4ec3c65cd4"/>
    <xsd:import namespace="5f195713-70d4-4faf-9a51-6184c23a9f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5b629-a60e-4877-8a48-9b4ec3c65c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195713-70d4-4faf-9a51-6184c23a9f4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8177CD-94CF-4187-8B0C-47A5FFADE9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10EE32-8FCB-465A-9448-61B99CBB2989}">
  <ds:schemaRefs>
    <ds:schemaRef ds:uri="http://schemas.microsoft.com/office/2006/metadata/properties"/>
    <ds:schemaRef ds:uri="http://schemas.microsoft.com/office/infopath/2007/PartnerControls"/>
    <ds:schemaRef ds:uri="19f5b629-a60e-4877-8a48-9b4ec3c65cd4"/>
  </ds:schemaRefs>
</ds:datastoreItem>
</file>

<file path=customXml/itemProps3.xml><?xml version="1.0" encoding="utf-8"?>
<ds:datastoreItem xmlns:ds="http://schemas.openxmlformats.org/officeDocument/2006/customXml" ds:itemID="{3A698980-FAE3-492B-833C-556E51AD1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f5b629-a60e-4877-8a48-9b4ec3c65cd4"/>
    <ds:schemaRef ds:uri="5f195713-70d4-4faf-9a51-6184c23a9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GBH Cedar Close WA-L4426215</Template>
  <TotalTime>1601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Constabulary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Woodcock, Mica (12948)</dc:creator>
  <cp:keywords/>
  <dc:description/>
  <cp:lastModifiedBy>Colin Dodd (60320)</cp:lastModifiedBy>
  <cp:revision>107</cp:revision>
  <cp:lastPrinted>2026-06-28T13:15:00Z</cp:lastPrinted>
  <dcterms:created xsi:type="dcterms:W3CDTF">2026-03-19T13:09:00Z</dcterms:created>
  <dcterms:modified xsi:type="dcterms:W3CDTF">2026-06-28T13:17:00Z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0x010100881AC61B2460AB428D950F36790A71BA</vt:lpwstr>
  </property>
  <property fmtid="{D5CDD505-2E9C-101B-9397-08002B2CF9AE}" pid="3" name="ForceDepartment">
    <vt:i4>3</vt:i4>
  </property>
</Properties>
</file>