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49F5A" w14:textId="6AFE84B9" w:rsidR="00F23BF4" w:rsidRDefault="008E693C" w:rsidP="004F772B">
      <w:pPr>
        <w:spacing w:after="100" w:afterAutospacing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24BBA9E" wp14:editId="40A4D847">
                <wp:simplePos x="0" y="0"/>
                <wp:positionH relativeFrom="column">
                  <wp:posOffset>-279070</wp:posOffset>
                </wp:positionH>
                <wp:positionV relativeFrom="paragraph">
                  <wp:posOffset>-146108</wp:posOffset>
                </wp:positionV>
                <wp:extent cx="7233920" cy="2149434"/>
                <wp:effectExtent l="0" t="0" r="5080" b="38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3920" cy="21494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2FF00" w14:textId="77777777" w:rsidR="00F23BF4" w:rsidRPr="00577DDD" w:rsidRDefault="00F23BF4" w:rsidP="00F23BF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5B63BA11" w14:textId="436BDC5E" w:rsidR="002C237C" w:rsidRPr="006D0D61" w:rsidRDefault="002C237C" w:rsidP="002C237C">
                            <w:pPr>
                              <w:pStyle w:val="NormalWeb"/>
                              <w:spacing w:before="0" w:beforeAutospacing="0" w:after="0" w:afterAutospacing="0"/>
                              <w:ind w:left="-425" w:right="-567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</w:pPr>
                            <w:r w:rsidRPr="006D0D61"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  <w:t>A Police beat Surgery is an opportunity for you to</w:t>
                            </w:r>
                            <w:r w:rsidR="00E4020D" w:rsidRPr="006D0D61"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  <w:t xml:space="preserve"> speak</w:t>
                            </w:r>
                          </w:p>
                          <w:p w14:paraId="2768BB71" w14:textId="77777777" w:rsidR="006D0D61" w:rsidRDefault="00E4020D" w:rsidP="002C237C">
                            <w:pPr>
                              <w:pStyle w:val="NormalWeb"/>
                              <w:spacing w:before="0" w:beforeAutospacing="0" w:after="0" w:afterAutospacing="0"/>
                              <w:ind w:left="-425" w:right="-567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</w:pPr>
                            <w:r w:rsidRPr="006D0D61"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2C237C" w:rsidRPr="006D0D61"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  <w:t>face to face with a local neighbourhood o</w:t>
                            </w:r>
                            <w:r w:rsidR="006D0D61"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  <w:t>fficer about where you live</w:t>
                            </w:r>
                          </w:p>
                          <w:p w14:paraId="0DBC5DDD" w14:textId="76CE7980" w:rsidR="002C237C" w:rsidRPr="006D0D61" w:rsidRDefault="006D0D61" w:rsidP="006D0D61">
                            <w:pPr>
                              <w:pStyle w:val="NormalWeb"/>
                              <w:spacing w:before="0" w:beforeAutospacing="0" w:after="0" w:afterAutospacing="0"/>
                              <w:ind w:left="-425" w:right="-567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  <w:t xml:space="preserve">and </w:t>
                            </w:r>
                            <w:r w:rsidR="002C237C" w:rsidRPr="006D0D61"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  <w:t xml:space="preserve">raise any concerns you may have. </w:t>
                            </w:r>
                          </w:p>
                          <w:p w14:paraId="0E69AFF8" w14:textId="77777777" w:rsidR="002C237C" w:rsidRPr="009266B6" w:rsidRDefault="002C237C" w:rsidP="002C237C">
                            <w:pPr>
                              <w:pStyle w:val="NormalWeb"/>
                              <w:spacing w:before="0" w:beforeAutospacing="0" w:after="0" w:afterAutospacing="0"/>
                              <w:ind w:left="-425" w:right="-567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12"/>
                                <w:szCs w:val="12"/>
                              </w:rPr>
                            </w:pPr>
                          </w:p>
                          <w:p w14:paraId="079077EB" w14:textId="3480EF2F" w:rsidR="002C237C" w:rsidRPr="00D307DD" w:rsidRDefault="00865A66" w:rsidP="002C237C">
                            <w:pPr>
                              <w:pStyle w:val="NormalWeb"/>
                              <w:spacing w:before="0" w:beforeAutospacing="0" w:after="0" w:afterAutospacing="0"/>
                              <w:ind w:left="-425" w:right="-567"/>
                              <w:jc w:val="center"/>
                              <w:rPr>
                                <w:rFonts w:ascii="Arial" w:hAnsi="Arial" w:cs="Arial"/>
                                <w:b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4"/>
                                <w:szCs w:val="34"/>
                              </w:rPr>
                              <w:t>Come and have a chat and tell us</w:t>
                            </w:r>
                            <w:r w:rsidR="002C237C" w:rsidRPr="00D307DD">
                              <w:rPr>
                                <w:rFonts w:ascii="Arial" w:hAnsi="Arial" w:cs="Arial"/>
                                <w:b/>
                                <w:sz w:val="34"/>
                                <w:szCs w:val="34"/>
                              </w:rPr>
                              <w:t xml:space="preserve"> what your policing priorities are. </w:t>
                            </w:r>
                          </w:p>
                          <w:p w14:paraId="4C551609" w14:textId="76E23E3D" w:rsidR="002C237C" w:rsidRPr="00D307DD" w:rsidRDefault="00950D98" w:rsidP="002C237C">
                            <w:pPr>
                              <w:pStyle w:val="NormalWeb"/>
                              <w:spacing w:before="0" w:beforeAutospacing="0" w:after="0" w:afterAutospacing="0"/>
                              <w:ind w:left="-425" w:right="-567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4"/>
                                <w:szCs w:val="34"/>
                              </w:rPr>
                              <w:t>We</w:t>
                            </w:r>
                            <w:r w:rsidR="002C237C" w:rsidRPr="00D307DD">
                              <w:rPr>
                                <w:rFonts w:ascii="Arial" w:hAnsi="Arial" w:cs="Arial"/>
                                <w:b/>
                                <w:sz w:val="34"/>
                                <w:szCs w:val="34"/>
                              </w:rPr>
                              <w:t xml:space="preserve"> can also provide valuable crime prevention advice.</w:t>
                            </w:r>
                          </w:p>
                          <w:p w14:paraId="5DE6B0E1" w14:textId="77777777" w:rsidR="00E4020D" w:rsidRDefault="00E4020D" w:rsidP="00E4020D">
                            <w:pPr>
                              <w:ind w:right="-424"/>
                              <w:rPr>
                                <w:rFonts w:ascii="Arial" w:eastAsia="Calibri" w:hAnsi="Arial" w:cs="Arial"/>
                                <w:sz w:val="2"/>
                                <w:szCs w:val="2"/>
                                <w:lang w:eastAsia="en-GB"/>
                              </w:rPr>
                            </w:pPr>
                          </w:p>
                          <w:p w14:paraId="50F86E27" w14:textId="77777777" w:rsidR="00E4020D" w:rsidRDefault="00E4020D" w:rsidP="00E4020D">
                            <w:pPr>
                              <w:ind w:right="-424"/>
                              <w:rPr>
                                <w:rFonts w:ascii="Arial" w:eastAsia="Calibri" w:hAnsi="Arial" w:cs="Arial"/>
                                <w:sz w:val="2"/>
                                <w:szCs w:val="2"/>
                                <w:lang w:eastAsia="en-GB"/>
                              </w:rPr>
                            </w:pPr>
                          </w:p>
                          <w:p w14:paraId="7F5D6633" w14:textId="7781FDF4" w:rsidR="002C237C" w:rsidRDefault="002C237C" w:rsidP="00E4020D">
                            <w:pPr>
                              <w:ind w:right="-424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67A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As always, if there is an emergency needing my attention, the emergen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cy will take priority.</w:t>
                            </w:r>
                          </w:p>
                          <w:p w14:paraId="3D26C0BE" w14:textId="77777777" w:rsidR="002C237C" w:rsidRPr="002E5431" w:rsidRDefault="002C237C" w:rsidP="002C237C">
                            <w:pPr>
                              <w:ind w:left="-284" w:right="-424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12BD0993" w14:textId="5FF8BBA1" w:rsidR="002C237C" w:rsidRPr="008401A1" w:rsidRDefault="00132414" w:rsidP="002C237C">
                            <w:pPr>
                              <w:ind w:left="-284" w:right="-424"/>
                              <w:jc w:val="center"/>
                              <w:rPr>
                                <w:rFonts w:ascii="Arial" w:hAnsi="Arial" w:cs="Arial"/>
                                <w:b/>
                                <w:color w:val="2392FF" w:themeColor="accent1" w:themeTint="99"/>
                                <w:sz w:val="32"/>
                                <w:szCs w:val="32"/>
                              </w:rPr>
                            </w:pPr>
                            <w:r w:rsidRPr="008401A1">
                              <w:rPr>
                                <w:rFonts w:ascii="Arial" w:hAnsi="Arial" w:cs="Arial"/>
                                <w:b/>
                                <w:color w:val="2392FF" w:themeColor="accent1" w:themeTint="99"/>
                                <w:sz w:val="32"/>
                                <w:szCs w:val="32"/>
                              </w:rPr>
                              <w:t xml:space="preserve">PCSO </w:t>
                            </w:r>
                            <w:r w:rsidR="002C237C" w:rsidRPr="008401A1">
                              <w:rPr>
                                <w:rFonts w:ascii="Arial" w:hAnsi="Arial" w:cs="Arial"/>
                                <w:b/>
                                <w:color w:val="2392FF" w:themeColor="accent1" w:themeTint="99"/>
                                <w:sz w:val="32"/>
                                <w:szCs w:val="32"/>
                              </w:rPr>
                              <w:t>Price</w:t>
                            </w:r>
                            <w:r w:rsidRPr="008401A1">
                              <w:rPr>
                                <w:rFonts w:ascii="Arial" w:hAnsi="Arial" w:cs="Arial"/>
                                <w:b/>
                                <w:color w:val="2392FF" w:themeColor="accent1" w:themeTint="99"/>
                                <w:sz w:val="32"/>
                                <w:szCs w:val="32"/>
                              </w:rPr>
                              <w:t xml:space="preserve"> 19621, PCSO Wigginton 60324</w:t>
                            </w:r>
                          </w:p>
                          <w:p w14:paraId="6D6D67C8" w14:textId="77777777" w:rsidR="00F23BF4" w:rsidRPr="006354CE" w:rsidRDefault="00F23BF4" w:rsidP="00F23BF4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4BBA9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1.95pt;margin-top:-11.5pt;width:569.6pt;height:169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" stroked="f">
                <v:textbox>
                  <w:txbxContent>
                    <w:p w14:paraId="0632FF00" w14:textId="77777777" w:rsidR="00F23BF4" w:rsidRPr="00577DDD" w:rsidRDefault="00F23BF4" w:rsidP="00F23BF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5B63BA11" w14:textId="436BDC5E" w:rsidR="002C237C" w:rsidRPr="006D0D61" w:rsidRDefault="002C237C" w:rsidP="002C237C">
                      <w:pPr>
                        <w:pStyle w:val="NormalWeb"/>
                        <w:spacing w:before="0" w:beforeAutospacing="0" w:after="0" w:afterAutospacing="0"/>
                        <w:ind w:left="-425" w:right="-567"/>
                        <w:jc w:val="center"/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</w:pPr>
                      <w:r w:rsidRPr="006D0D61"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  <w:t>A Police beat Surgery is an opportunity for you to</w:t>
                      </w:r>
                      <w:r w:rsidR="00E4020D" w:rsidRPr="006D0D61"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  <w:t xml:space="preserve"> speak</w:t>
                      </w:r>
                    </w:p>
                    <w:p w14:paraId="2768BB71" w14:textId="77777777" w:rsidR="006D0D61" w:rsidRDefault="00E4020D" w:rsidP="002C237C">
                      <w:pPr>
                        <w:pStyle w:val="NormalWeb"/>
                        <w:spacing w:before="0" w:beforeAutospacing="0" w:after="0" w:afterAutospacing="0"/>
                        <w:ind w:left="-425" w:right="-567"/>
                        <w:jc w:val="center"/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</w:pPr>
                      <w:r w:rsidRPr="006D0D61"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  <w:t xml:space="preserve"> </w:t>
                      </w:r>
                      <w:r w:rsidR="002C237C" w:rsidRPr="006D0D61"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  <w:t>face to face with a local neighbourhood o</w:t>
                      </w:r>
                      <w:r w:rsidR="006D0D61"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  <w:t>fficer about where you live</w:t>
                      </w:r>
                    </w:p>
                    <w:p w14:paraId="0DBC5DDD" w14:textId="76CE7980" w:rsidR="002C237C" w:rsidRPr="006D0D61" w:rsidRDefault="006D0D61" w:rsidP="006D0D61">
                      <w:pPr>
                        <w:pStyle w:val="NormalWeb"/>
                        <w:spacing w:before="0" w:beforeAutospacing="0" w:after="0" w:afterAutospacing="0"/>
                        <w:ind w:left="-425" w:right="-567"/>
                        <w:jc w:val="center"/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  <w:t xml:space="preserve">and </w:t>
                      </w:r>
                      <w:r w:rsidR="002C237C" w:rsidRPr="006D0D61"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  <w:t xml:space="preserve">raise any concerns you may have. </w:t>
                      </w:r>
                    </w:p>
                    <w:p w14:paraId="0E69AFF8" w14:textId="77777777" w:rsidR="002C237C" w:rsidRPr="009266B6" w:rsidRDefault="002C237C" w:rsidP="002C237C">
                      <w:pPr>
                        <w:pStyle w:val="NormalWeb"/>
                        <w:spacing w:before="0" w:beforeAutospacing="0" w:after="0" w:afterAutospacing="0"/>
                        <w:ind w:left="-425" w:right="-567"/>
                        <w:jc w:val="center"/>
                        <w:rPr>
                          <w:rFonts w:ascii="Arial" w:hAnsi="Arial" w:cs="Arial"/>
                          <w:b/>
                          <w:noProof/>
                          <w:sz w:val="12"/>
                          <w:szCs w:val="12"/>
                        </w:rPr>
                      </w:pPr>
                    </w:p>
                    <w:p w14:paraId="079077EB" w14:textId="3480EF2F" w:rsidR="002C237C" w:rsidRPr="00D307DD" w:rsidRDefault="00865A66" w:rsidP="002C237C">
                      <w:pPr>
                        <w:pStyle w:val="NormalWeb"/>
                        <w:spacing w:before="0" w:beforeAutospacing="0" w:after="0" w:afterAutospacing="0"/>
                        <w:ind w:left="-425" w:right="-567"/>
                        <w:jc w:val="center"/>
                        <w:rPr>
                          <w:rFonts w:ascii="Arial" w:hAnsi="Arial" w:cs="Arial"/>
                          <w:b/>
                          <w:sz w:val="34"/>
                          <w:szCs w:val="3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4"/>
                          <w:szCs w:val="34"/>
                        </w:rPr>
                        <w:t>Come and have a chat and tell us</w:t>
                      </w:r>
                      <w:r w:rsidR="002C237C" w:rsidRPr="00D307DD">
                        <w:rPr>
                          <w:rFonts w:ascii="Arial" w:hAnsi="Arial" w:cs="Arial"/>
                          <w:b/>
                          <w:sz w:val="34"/>
                          <w:szCs w:val="34"/>
                        </w:rPr>
                        <w:t xml:space="preserve"> what your policing priorities are. </w:t>
                      </w:r>
                    </w:p>
                    <w:p w14:paraId="4C551609" w14:textId="76E23E3D" w:rsidR="002C237C" w:rsidRPr="00D307DD" w:rsidRDefault="00950D98" w:rsidP="002C237C">
                      <w:pPr>
                        <w:pStyle w:val="NormalWeb"/>
                        <w:spacing w:before="0" w:beforeAutospacing="0" w:after="0" w:afterAutospacing="0"/>
                        <w:ind w:left="-425" w:right="-567"/>
                        <w:jc w:val="center"/>
                        <w:rPr>
                          <w:rFonts w:ascii="Arial" w:hAnsi="Arial" w:cs="Arial"/>
                          <w:b/>
                          <w:noProof/>
                          <w:sz w:val="34"/>
                          <w:szCs w:val="3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4"/>
                          <w:szCs w:val="34"/>
                        </w:rPr>
                        <w:t>We</w:t>
                      </w:r>
                      <w:r w:rsidR="002C237C" w:rsidRPr="00D307DD">
                        <w:rPr>
                          <w:rFonts w:ascii="Arial" w:hAnsi="Arial" w:cs="Arial"/>
                          <w:b/>
                          <w:sz w:val="34"/>
                          <w:szCs w:val="34"/>
                        </w:rPr>
                        <w:t xml:space="preserve"> can also provide valuable crime prevention advice.</w:t>
                      </w:r>
                    </w:p>
                    <w:p w14:paraId="5DE6B0E1" w14:textId="77777777" w:rsidR="00E4020D" w:rsidRDefault="00E4020D" w:rsidP="00E4020D">
                      <w:pPr>
                        <w:ind w:right="-424"/>
                        <w:rPr>
                          <w:rFonts w:ascii="Arial" w:eastAsia="Calibri" w:hAnsi="Arial" w:cs="Arial"/>
                          <w:sz w:val="2"/>
                          <w:szCs w:val="2"/>
                          <w:lang w:eastAsia="en-GB"/>
                        </w:rPr>
                      </w:pPr>
                    </w:p>
                    <w:p w14:paraId="50F86E27" w14:textId="77777777" w:rsidR="00E4020D" w:rsidRDefault="00E4020D" w:rsidP="00E4020D">
                      <w:pPr>
                        <w:ind w:right="-424"/>
                        <w:rPr>
                          <w:rFonts w:ascii="Arial" w:eastAsia="Calibri" w:hAnsi="Arial" w:cs="Arial"/>
                          <w:sz w:val="2"/>
                          <w:szCs w:val="2"/>
                          <w:lang w:eastAsia="en-GB"/>
                        </w:rPr>
                      </w:pPr>
                    </w:p>
                    <w:p w14:paraId="7F5D6633" w14:textId="7781FDF4" w:rsidR="002C237C" w:rsidRDefault="002C237C" w:rsidP="00E4020D">
                      <w:pPr>
                        <w:ind w:right="-424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67A0">
                        <w:rPr>
                          <w:rFonts w:ascii="Arial" w:hAnsi="Arial" w:cs="Arial"/>
                          <w:sz w:val="28"/>
                          <w:szCs w:val="28"/>
                        </w:rPr>
                        <w:t>As always, if there is an emergency needing my attention, the emergen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cy will take priority.</w:t>
                      </w:r>
                    </w:p>
                    <w:p w14:paraId="3D26C0BE" w14:textId="77777777" w:rsidR="002C237C" w:rsidRPr="002E5431" w:rsidRDefault="002C237C" w:rsidP="002C237C">
                      <w:pPr>
                        <w:ind w:left="-284" w:right="-424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12BD0993" w14:textId="5FF8BBA1" w:rsidR="002C237C" w:rsidRPr="008401A1" w:rsidRDefault="00132414" w:rsidP="002C237C">
                      <w:pPr>
                        <w:ind w:left="-284" w:right="-424"/>
                        <w:jc w:val="center"/>
                        <w:rPr>
                          <w:rFonts w:ascii="Arial" w:hAnsi="Arial" w:cs="Arial"/>
                          <w:b/>
                          <w:color w:val="2392FF" w:themeColor="accent1" w:themeTint="99"/>
                          <w:sz w:val="32"/>
                          <w:szCs w:val="32"/>
                        </w:rPr>
                      </w:pPr>
                      <w:r w:rsidRPr="008401A1">
                        <w:rPr>
                          <w:rFonts w:ascii="Arial" w:hAnsi="Arial" w:cs="Arial"/>
                          <w:b/>
                          <w:color w:val="2392FF" w:themeColor="accent1" w:themeTint="99"/>
                          <w:sz w:val="32"/>
                          <w:szCs w:val="32"/>
                        </w:rPr>
                        <w:t xml:space="preserve">PCSO </w:t>
                      </w:r>
                      <w:r w:rsidR="002C237C" w:rsidRPr="008401A1">
                        <w:rPr>
                          <w:rFonts w:ascii="Arial" w:hAnsi="Arial" w:cs="Arial"/>
                          <w:b/>
                          <w:color w:val="2392FF" w:themeColor="accent1" w:themeTint="99"/>
                          <w:sz w:val="32"/>
                          <w:szCs w:val="32"/>
                        </w:rPr>
                        <w:t>Price</w:t>
                      </w:r>
                      <w:r w:rsidRPr="008401A1">
                        <w:rPr>
                          <w:rFonts w:ascii="Arial" w:hAnsi="Arial" w:cs="Arial"/>
                          <w:b/>
                          <w:color w:val="2392FF" w:themeColor="accent1" w:themeTint="99"/>
                          <w:sz w:val="32"/>
                          <w:szCs w:val="32"/>
                        </w:rPr>
                        <w:t xml:space="preserve"> 19621, PCSO Wigginton 60324</w:t>
                      </w:r>
                    </w:p>
                    <w:p w14:paraId="6D6D67C8" w14:textId="77777777" w:rsidR="00F23BF4" w:rsidRPr="006354CE" w:rsidRDefault="00F23BF4" w:rsidP="00F23BF4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EFC" w:rsidRPr="0036688B">
        <w:rPr>
          <w:b/>
          <w:bCs/>
          <w:noProof/>
          <w:color w:val="16B6DB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3EF4CE" wp14:editId="662355EA">
                <wp:simplePos x="0" y="0"/>
                <wp:positionH relativeFrom="column">
                  <wp:posOffset>152400</wp:posOffset>
                </wp:positionH>
                <wp:positionV relativeFrom="paragraph">
                  <wp:posOffset>-1962785</wp:posOffset>
                </wp:positionV>
                <wp:extent cx="4924425" cy="1628775"/>
                <wp:effectExtent l="0" t="0" r="0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24425" cy="162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79C5F" w14:textId="06F901AF" w:rsidR="0036688B" w:rsidRPr="002C237C" w:rsidRDefault="009428EF" w:rsidP="00EB3E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72"/>
                                <w:szCs w:val="72"/>
                              </w:rPr>
                            </w:pPr>
                            <w:r w:rsidRPr="002C237C">
                              <w:rPr>
                                <w:rFonts w:ascii="Arial" w:hAnsi="Arial" w:cs="Arial"/>
                                <w:b/>
                                <w:color w:val="FFFFFF"/>
                                <w:sz w:val="72"/>
                                <w:szCs w:val="72"/>
                              </w:rPr>
                              <w:t>Hedge End South</w:t>
                            </w:r>
                          </w:p>
                          <w:p w14:paraId="14ABF00A" w14:textId="77777777" w:rsidR="00EB3EFC" w:rsidRDefault="009428EF" w:rsidP="00EB3E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72"/>
                                <w:szCs w:val="72"/>
                              </w:rPr>
                            </w:pPr>
                            <w:r w:rsidRPr="002C237C">
                              <w:rPr>
                                <w:rFonts w:ascii="Arial" w:hAnsi="Arial" w:cs="Arial"/>
                                <w:b/>
                                <w:color w:val="FFFFFF"/>
                                <w:sz w:val="72"/>
                                <w:szCs w:val="72"/>
                              </w:rPr>
                              <w:t>Beat Surgeries</w:t>
                            </w:r>
                          </w:p>
                          <w:p w14:paraId="2F169120" w14:textId="4E8EA016" w:rsidR="0036688B" w:rsidRPr="00F44312" w:rsidRDefault="00EB3EFC" w:rsidP="00EB3E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56"/>
                                <w:szCs w:val="56"/>
                              </w:rPr>
                            </w:pPr>
                            <w:r w:rsidRPr="00F44312">
                              <w:rPr>
                                <w:rFonts w:ascii="Arial" w:hAnsi="Arial" w:cs="Arial"/>
                                <w:b/>
                                <w:color w:val="FFFFFF"/>
                                <w:sz w:val="56"/>
                                <w:szCs w:val="56"/>
                              </w:rPr>
                              <w:t xml:space="preserve">in </w:t>
                            </w:r>
                            <w:r w:rsidR="00BB7DEE">
                              <w:rPr>
                                <w:rFonts w:ascii="Arial" w:hAnsi="Arial" w:cs="Arial"/>
                                <w:b/>
                                <w:color w:val="FFFFFF"/>
                                <w:sz w:val="56"/>
                                <w:szCs w:val="56"/>
                              </w:rPr>
                              <w:t>Novem</w:t>
                            </w:r>
                            <w:r w:rsidRPr="00F44312">
                              <w:rPr>
                                <w:rFonts w:ascii="Arial" w:hAnsi="Arial" w:cs="Arial"/>
                                <w:b/>
                                <w:color w:val="FFFFFF"/>
                                <w:sz w:val="56"/>
                                <w:szCs w:val="56"/>
                              </w:rPr>
                              <w:t>ber</w:t>
                            </w:r>
                          </w:p>
                          <w:p w14:paraId="0FCA3D56" w14:textId="77777777" w:rsidR="000C28B9" w:rsidRPr="00840417" w:rsidRDefault="000C28B9" w:rsidP="00EB3E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EF4CE" id="Text Box 7" o:spid="_x0000_s1027" type="#_x0000_t202" style="position:absolute;margin-left:12pt;margin-top:-154.55pt;width:387.75pt;height:12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" filled="f" stroked="f">
                <v:path arrowok="t"/>
                <v:textbox>
                  <w:txbxContent>
                    <w:p w14:paraId="0F579C5F" w14:textId="06F901AF" w:rsidR="0036688B" w:rsidRPr="002C237C" w:rsidRDefault="009428EF" w:rsidP="00EB3EFC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72"/>
                          <w:szCs w:val="72"/>
                        </w:rPr>
                      </w:pPr>
                      <w:r w:rsidRPr="002C237C">
                        <w:rPr>
                          <w:rFonts w:ascii="Arial" w:hAnsi="Arial" w:cs="Arial"/>
                          <w:b/>
                          <w:color w:val="FFFFFF"/>
                          <w:sz w:val="72"/>
                          <w:szCs w:val="72"/>
                        </w:rPr>
                        <w:t>Hedge End South</w:t>
                      </w:r>
                    </w:p>
                    <w:p w14:paraId="14ABF00A" w14:textId="77777777" w:rsidR="00EB3EFC" w:rsidRDefault="009428EF" w:rsidP="00EB3EFC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72"/>
                          <w:szCs w:val="72"/>
                        </w:rPr>
                      </w:pPr>
                      <w:r w:rsidRPr="002C237C">
                        <w:rPr>
                          <w:rFonts w:ascii="Arial" w:hAnsi="Arial" w:cs="Arial"/>
                          <w:b/>
                          <w:color w:val="FFFFFF"/>
                          <w:sz w:val="72"/>
                          <w:szCs w:val="72"/>
                        </w:rPr>
                        <w:t>Beat Surgeries</w:t>
                      </w:r>
                    </w:p>
                    <w:p w14:paraId="2F169120" w14:textId="4E8EA016" w:rsidR="0036688B" w:rsidRPr="00F44312" w:rsidRDefault="00EB3EFC" w:rsidP="00EB3EFC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56"/>
                          <w:szCs w:val="56"/>
                        </w:rPr>
                      </w:pPr>
                      <w:r w:rsidRPr="00F44312">
                        <w:rPr>
                          <w:rFonts w:ascii="Arial" w:hAnsi="Arial" w:cs="Arial"/>
                          <w:b/>
                          <w:color w:val="FFFFFF"/>
                          <w:sz w:val="56"/>
                          <w:szCs w:val="56"/>
                        </w:rPr>
                        <w:t xml:space="preserve">in </w:t>
                      </w:r>
                      <w:r w:rsidR="00BB7DEE">
                        <w:rPr>
                          <w:rFonts w:ascii="Arial" w:hAnsi="Arial" w:cs="Arial"/>
                          <w:b/>
                          <w:color w:val="FFFFFF"/>
                          <w:sz w:val="56"/>
                          <w:szCs w:val="56"/>
                        </w:rPr>
                        <w:t>Novem</w:t>
                      </w:r>
                      <w:r w:rsidRPr="00F44312">
                        <w:rPr>
                          <w:rFonts w:ascii="Arial" w:hAnsi="Arial" w:cs="Arial"/>
                          <w:b/>
                          <w:color w:val="FFFFFF"/>
                          <w:sz w:val="56"/>
                          <w:szCs w:val="56"/>
                        </w:rPr>
                        <w:t>ber</w:t>
                      </w:r>
                    </w:p>
                    <w:p w14:paraId="0FCA3D56" w14:textId="77777777" w:rsidR="000C28B9" w:rsidRPr="00840417" w:rsidRDefault="000C28B9" w:rsidP="00EB3EFC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772B">
        <w:rPr>
          <w:rFonts w:asciiTheme="minorHAnsi" w:hAnsiTheme="minorHAnsi" w:cstheme="minorHAnsi"/>
          <w:sz w:val="24"/>
          <w:szCs w:val="24"/>
        </w:rPr>
        <w:t>4</w:t>
      </w:r>
    </w:p>
    <w:p w14:paraId="70020C0B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199505B9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05094A46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50731E85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6B66ABE8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5CDDCA15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439E698F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5D82D5F2" w14:textId="089C6F3C" w:rsidR="00AC6348" w:rsidRDefault="00AC6348" w:rsidP="00AC6348">
      <w:pPr>
        <w:spacing w:after="100" w:afterAutospacing="1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0503" w:type="dxa"/>
        <w:tblLook w:val="04A0" w:firstRow="1" w:lastRow="0" w:firstColumn="1" w:lastColumn="0" w:noHBand="0" w:noVBand="1"/>
      </w:tblPr>
      <w:tblGrid>
        <w:gridCol w:w="4978"/>
        <w:gridCol w:w="2419"/>
        <w:gridCol w:w="3106"/>
      </w:tblGrid>
      <w:tr w:rsidR="0065739A" w:rsidRPr="00D2735A" w14:paraId="0E035F07" w14:textId="77777777" w:rsidTr="00EB3EFC">
        <w:trPr>
          <w:trHeight w:val="1594"/>
        </w:trPr>
        <w:tc>
          <w:tcPr>
            <w:tcW w:w="4978" w:type="dxa"/>
          </w:tcPr>
          <w:p w14:paraId="47ADBAD9" w14:textId="77777777" w:rsidR="008917B1" w:rsidRDefault="008917B1" w:rsidP="005F267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DDC32C1" w14:textId="054F20E6" w:rsidR="00023ACD" w:rsidRDefault="00023ACD" w:rsidP="005F267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23ACD">
              <w:rPr>
                <w:rFonts w:ascii="Arial" w:hAnsi="Arial" w:cs="Arial"/>
                <w:b/>
                <w:bCs/>
                <w:sz w:val="28"/>
                <w:szCs w:val="28"/>
              </w:rPr>
              <w:t>The Mercury Library and Community Hub</w:t>
            </w:r>
          </w:p>
          <w:p w14:paraId="7B66C4DD" w14:textId="77777777" w:rsidR="00023ACD" w:rsidRDefault="00023ACD" w:rsidP="005F2679">
            <w:pPr>
              <w:rPr>
                <w:rFonts w:ascii="Arial" w:hAnsi="Arial" w:cs="Arial"/>
                <w:sz w:val="28"/>
                <w:szCs w:val="28"/>
              </w:rPr>
            </w:pPr>
            <w:r w:rsidRPr="00023ACD">
              <w:rPr>
                <w:rFonts w:ascii="Arial" w:hAnsi="Arial" w:cs="Arial"/>
                <w:sz w:val="28"/>
                <w:szCs w:val="28"/>
              </w:rPr>
              <w:t>Hamble – Le – Rice</w:t>
            </w:r>
          </w:p>
          <w:p w14:paraId="0489F049" w14:textId="41C25E5D" w:rsidR="00526A7B" w:rsidRPr="00D2735A" w:rsidRDefault="00023ACD" w:rsidP="005F2679">
            <w:pPr>
              <w:rPr>
                <w:rFonts w:ascii="Arial" w:hAnsi="Arial" w:cs="Arial"/>
                <w:sz w:val="28"/>
                <w:szCs w:val="28"/>
              </w:rPr>
            </w:pPr>
            <w:r w:rsidRPr="00023ACD">
              <w:rPr>
                <w:rFonts w:ascii="Arial" w:hAnsi="Arial" w:cs="Arial"/>
                <w:sz w:val="28"/>
                <w:szCs w:val="28"/>
              </w:rPr>
              <w:t>Southampton, SO31 4JE</w:t>
            </w:r>
          </w:p>
        </w:tc>
        <w:tc>
          <w:tcPr>
            <w:tcW w:w="2419" w:type="dxa"/>
          </w:tcPr>
          <w:p w14:paraId="5A4231CB" w14:textId="0D3EA743" w:rsidR="0065739A" w:rsidRPr="00D2735A" w:rsidRDefault="0065739A" w:rsidP="00D404B6">
            <w:pPr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32A7167F" w14:textId="1952F037" w:rsidR="00751224" w:rsidRPr="004F772B" w:rsidRDefault="000E7F16" w:rsidP="004F772B">
            <w:pPr>
              <w:jc w:val="center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4</w:t>
            </w:r>
            <w:r w:rsidRPr="000E7F16">
              <w:rPr>
                <w:rFonts w:asciiTheme="minorHAnsi" w:eastAsia="Calibri" w:hAnsiTheme="minorHAnsi"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Novem</w:t>
            </w:r>
            <w:r w:rsidR="004F772B">
              <w:rPr>
                <w:rFonts w:asciiTheme="minorHAnsi" w:eastAsia="Calibri" w:hAnsiTheme="minorHAnsi" w:cstheme="minorHAnsi"/>
                <w:sz w:val="28"/>
                <w:szCs w:val="28"/>
              </w:rPr>
              <w:t>ber</w:t>
            </w:r>
          </w:p>
          <w:p w14:paraId="50D1A0B8" w14:textId="70C537CA" w:rsidR="0057107F" w:rsidRPr="00031AB6" w:rsidRDefault="005F2679" w:rsidP="0057107F">
            <w:pPr>
              <w:jc w:val="center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Wedne</w:t>
            </w:r>
            <w:r w:rsidR="0057107F">
              <w:rPr>
                <w:rFonts w:asciiTheme="minorHAnsi" w:eastAsia="Calibri" w:hAnsiTheme="minorHAnsi" w:cstheme="minorHAnsi"/>
                <w:sz w:val="28"/>
                <w:szCs w:val="28"/>
              </w:rPr>
              <w:t>s</w:t>
            </w:r>
            <w:r w:rsidR="0057107F" w:rsidRPr="00031AB6">
              <w:rPr>
                <w:rFonts w:asciiTheme="minorHAnsi" w:eastAsia="Calibri" w:hAnsiTheme="minorHAnsi" w:cstheme="minorHAnsi"/>
                <w:sz w:val="28"/>
                <w:szCs w:val="28"/>
              </w:rPr>
              <w:t>day</w:t>
            </w:r>
            <w:r w:rsidR="00751224"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</w:p>
          <w:p w14:paraId="3AD3D14C" w14:textId="72ECA1D5" w:rsidR="0065739A" w:rsidRPr="00D2735A" w:rsidRDefault="0065739A" w:rsidP="00D404B6">
            <w:pPr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</w:tc>
        <w:tc>
          <w:tcPr>
            <w:tcW w:w="3106" w:type="dxa"/>
          </w:tcPr>
          <w:p w14:paraId="3E3A0130" w14:textId="77777777" w:rsidR="005C7020" w:rsidRDefault="005C7020" w:rsidP="005C7020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58A00F24" w14:textId="4ED3B9A9" w:rsidR="005C7020" w:rsidRDefault="005C7020" w:rsidP="005C7020">
            <w:pPr>
              <w:jc w:val="center"/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1</w:t>
            </w:r>
            <w:r w:rsidR="005F2679">
              <w:rPr>
                <w:rFonts w:asciiTheme="majorHAnsi" w:hAnsiTheme="majorHAnsi" w:cstheme="majorHAnsi"/>
                <w:sz w:val="28"/>
                <w:szCs w:val="28"/>
              </w:rPr>
              <w:t>0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:</w:t>
            </w:r>
            <w:r w:rsidR="005F2679">
              <w:rPr>
                <w:rFonts w:asciiTheme="majorHAnsi" w:hAnsiTheme="majorHAnsi" w:cstheme="majorHAnsi"/>
                <w:sz w:val="28"/>
                <w:szCs w:val="28"/>
              </w:rPr>
              <w:t>3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0 – 1</w:t>
            </w:r>
            <w:r w:rsidR="005F2679">
              <w:rPr>
                <w:rFonts w:asciiTheme="majorHAnsi" w:hAnsiTheme="majorHAnsi" w:cstheme="majorHAnsi"/>
                <w:sz w:val="28"/>
                <w:szCs w:val="28"/>
              </w:rPr>
              <w:t>2</w:t>
            </w:r>
            <w:r w:rsidRPr="00360D8E">
              <w:rPr>
                <w:rFonts w:asciiTheme="majorHAnsi" w:hAnsiTheme="majorHAnsi" w:cstheme="majorHAnsi"/>
                <w:sz w:val="28"/>
                <w:szCs w:val="28"/>
              </w:rPr>
              <w:t>:</w:t>
            </w:r>
            <w:r w:rsidR="005F2679">
              <w:rPr>
                <w:rFonts w:asciiTheme="majorHAnsi" w:hAnsiTheme="majorHAnsi" w:cstheme="majorHAnsi"/>
                <w:sz w:val="28"/>
                <w:szCs w:val="28"/>
              </w:rPr>
              <w:t>0</w:t>
            </w:r>
            <w:r w:rsidRPr="00360D8E">
              <w:rPr>
                <w:rFonts w:asciiTheme="majorHAnsi" w:hAnsiTheme="majorHAnsi" w:cstheme="majorHAnsi"/>
                <w:sz w:val="28"/>
                <w:szCs w:val="28"/>
              </w:rPr>
              <w:t>0hrs</w:t>
            </w:r>
          </w:p>
          <w:p w14:paraId="6B1133F6" w14:textId="0DA58150" w:rsidR="0065739A" w:rsidRPr="00D404B6" w:rsidRDefault="0065739A" w:rsidP="00A5597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5739A" w:rsidRPr="00D2735A" w14:paraId="129E36CB" w14:textId="77777777" w:rsidTr="00EB3EFC">
        <w:trPr>
          <w:trHeight w:val="1960"/>
        </w:trPr>
        <w:tc>
          <w:tcPr>
            <w:tcW w:w="4978" w:type="dxa"/>
          </w:tcPr>
          <w:p w14:paraId="338B6284" w14:textId="77777777" w:rsidR="008917B1" w:rsidRDefault="008917B1" w:rsidP="00DB238B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DC110DE" w14:textId="0D2DDD31" w:rsidR="00036AFF" w:rsidRDefault="00036AFF" w:rsidP="00DB238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Netley Library</w:t>
            </w:r>
          </w:p>
          <w:p w14:paraId="2488CE35" w14:textId="06C990B5" w:rsidR="00DB238B" w:rsidRDefault="00036AFF" w:rsidP="00DB238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36AFF">
              <w:rPr>
                <w:rFonts w:ascii="Arial" w:hAnsi="Arial" w:cs="Arial"/>
                <w:bCs/>
                <w:sz w:val="28"/>
                <w:szCs w:val="28"/>
              </w:rPr>
              <w:t>Station Road</w:t>
            </w:r>
            <w:r w:rsidR="00DB238B" w:rsidRPr="00D2735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01D6E10" w14:textId="5C32B47F" w:rsidR="00036AFF" w:rsidRDefault="006F0F78" w:rsidP="00DB238B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6F0F78">
              <w:rPr>
                <w:rFonts w:ascii="Arial" w:hAnsi="Arial" w:cs="Arial"/>
                <w:bCs/>
                <w:sz w:val="28"/>
                <w:szCs w:val="28"/>
              </w:rPr>
              <w:t>Netley Abbey</w:t>
            </w:r>
          </w:p>
          <w:p w14:paraId="3261505B" w14:textId="4476A685" w:rsidR="00A0685E" w:rsidRPr="006F0F78" w:rsidRDefault="006F0F78" w:rsidP="00036AFF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Southampton, SO31 5DT</w:t>
            </w:r>
          </w:p>
        </w:tc>
        <w:tc>
          <w:tcPr>
            <w:tcW w:w="2419" w:type="dxa"/>
          </w:tcPr>
          <w:p w14:paraId="6144BEED" w14:textId="77777777" w:rsidR="00320185" w:rsidRDefault="00320185" w:rsidP="00871687">
            <w:pPr>
              <w:jc w:val="center"/>
              <w:rPr>
                <w:rFonts w:asciiTheme="minorHAnsi" w:eastAsia="Calibri" w:hAnsiTheme="minorHAnsi" w:cstheme="minorHAnsi"/>
                <w:sz w:val="28"/>
                <w:szCs w:val="28"/>
              </w:rPr>
            </w:pPr>
          </w:p>
          <w:p w14:paraId="12492855" w14:textId="5BEC8CC0" w:rsidR="0012174B" w:rsidRPr="004F772B" w:rsidRDefault="0012174B" w:rsidP="00871687">
            <w:pPr>
              <w:jc w:val="center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13</w:t>
            </w:r>
            <w:r w:rsidRPr="0012174B">
              <w:rPr>
                <w:rFonts w:asciiTheme="minorHAnsi" w:eastAsia="Calibri" w:hAnsiTheme="minorHAnsi"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November</w:t>
            </w:r>
          </w:p>
          <w:p w14:paraId="5A549178" w14:textId="29ED410C" w:rsidR="0026202F" w:rsidRPr="00D2735A" w:rsidRDefault="00871687" w:rsidP="0087168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Friday</w:t>
            </w:r>
          </w:p>
        </w:tc>
        <w:tc>
          <w:tcPr>
            <w:tcW w:w="3106" w:type="dxa"/>
          </w:tcPr>
          <w:p w14:paraId="160ADDD7" w14:textId="77777777" w:rsidR="00D404B6" w:rsidRDefault="00D404B6" w:rsidP="00D404B6">
            <w:pPr>
              <w:rPr>
                <w:rFonts w:asciiTheme="minorHAnsi" w:eastAsia="Calibri" w:hAnsiTheme="minorHAnsi" w:cstheme="minorHAnsi"/>
                <w:sz w:val="28"/>
                <w:szCs w:val="28"/>
              </w:rPr>
            </w:pPr>
          </w:p>
          <w:p w14:paraId="795D7D56" w14:textId="7F86D4EB" w:rsidR="0065739A" w:rsidRPr="00D2735A" w:rsidRDefault="00DB238B" w:rsidP="00DB238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10:3</w:t>
            </w:r>
            <w:r w:rsidRPr="00D2735A">
              <w:rPr>
                <w:rFonts w:asciiTheme="minorHAnsi" w:hAnsiTheme="minorHAnsi" w:cstheme="minorHAnsi"/>
                <w:sz w:val="28"/>
                <w:szCs w:val="28"/>
              </w:rPr>
              <w:t xml:space="preserve">0 –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  <w:r w:rsidR="00871687">
              <w:rPr>
                <w:rFonts w:asciiTheme="minorHAnsi" w:hAnsiTheme="minorHAnsi" w:cstheme="minorHAnsi"/>
                <w:sz w:val="28"/>
                <w:szCs w:val="28"/>
              </w:rPr>
              <w:t>1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:</w:t>
            </w:r>
            <w:r w:rsidR="00871687">
              <w:rPr>
                <w:rFonts w:asciiTheme="minorHAnsi" w:hAnsiTheme="minorHAnsi" w:cstheme="minorHAnsi"/>
                <w:sz w:val="28"/>
                <w:szCs w:val="28"/>
              </w:rPr>
              <w:t>3</w:t>
            </w:r>
            <w:r w:rsidRPr="00D2735A">
              <w:rPr>
                <w:rFonts w:asciiTheme="minorHAnsi" w:hAnsiTheme="minorHAnsi" w:cstheme="minorHAnsi"/>
                <w:sz w:val="28"/>
                <w:szCs w:val="28"/>
              </w:rPr>
              <w:t>0hrs</w:t>
            </w:r>
          </w:p>
        </w:tc>
      </w:tr>
      <w:tr w:rsidR="0065739A" w:rsidRPr="00D2735A" w14:paraId="0698148A" w14:textId="77777777" w:rsidTr="00EB3EFC">
        <w:trPr>
          <w:trHeight w:val="1720"/>
        </w:trPr>
        <w:tc>
          <w:tcPr>
            <w:tcW w:w="4978" w:type="dxa"/>
          </w:tcPr>
          <w:p w14:paraId="03BC85C7" w14:textId="77777777" w:rsidR="008917B1" w:rsidRDefault="008917B1" w:rsidP="004F2389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338B319" w14:textId="77777777" w:rsidR="00A0685E" w:rsidRPr="00D2735A" w:rsidRDefault="00A0685E" w:rsidP="00A0685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2735A">
              <w:rPr>
                <w:rFonts w:ascii="Arial" w:hAnsi="Arial" w:cs="Arial"/>
                <w:b/>
                <w:sz w:val="28"/>
                <w:szCs w:val="28"/>
              </w:rPr>
              <w:t xml:space="preserve">Bursledon Community Centre, Lowford </w:t>
            </w:r>
          </w:p>
          <w:p w14:paraId="113BB5F4" w14:textId="77777777" w:rsidR="00A0685E" w:rsidRPr="00D2735A" w:rsidRDefault="00A0685E" w:rsidP="00A0685E">
            <w:pPr>
              <w:rPr>
                <w:rFonts w:ascii="Arial" w:hAnsi="Arial" w:cs="Arial"/>
                <w:sz w:val="28"/>
                <w:szCs w:val="28"/>
              </w:rPr>
            </w:pPr>
            <w:r w:rsidRPr="00D2735A">
              <w:rPr>
                <w:rFonts w:ascii="Arial" w:hAnsi="Arial" w:cs="Arial"/>
                <w:sz w:val="28"/>
                <w:szCs w:val="28"/>
              </w:rPr>
              <w:t>Portsmouth Road</w:t>
            </w:r>
          </w:p>
          <w:p w14:paraId="3AC00C63" w14:textId="77777777" w:rsidR="00A0685E" w:rsidRPr="00D2735A" w:rsidRDefault="00A0685E" w:rsidP="00A0685E">
            <w:pPr>
              <w:rPr>
                <w:rFonts w:ascii="Arial" w:hAnsi="Arial" w:cs="Arial"/>
                <w:sz w:val="28"/>
                <w:szCs w:val="28"/>
              </w:rPr>
            </w:pPr>
            <w:r w:rsidRPr="00D2735A">
              <w:rPr>
                <w:rFonts w:ascii="Arial" w:hAnsi="Arial" w:cs="Arial"/>
                <w:sz w:val="28"/>
                <w:szCs w:val="28"/>
              </w:rPr>
              <w:t>Bursledon</w:t>
            </w:r>
          </w:p>
          <w:p w14:paraId="5AA8C89C" w14:textId="410FD700" w:rsidR="00344963" w:rsidRPr="00D2735A" w:rsidRDefault="00A0685E" w:rsidP="008917B1">
            <w:pPr>
              <w:rPr>
                <w:rFonts w:ascii="Arial" w:hAnsi="Arial" w:cs="Arial"/>
                <w:sz w:val="28"/>
                <w:szCs w:val="28"/>
              </w:rPr>
            </w:pPr>
            <w:r w:rsidRPr="00D2735A">
              <w:rPr>
                <w:rFonts w:ascii="Arial" w:hAnsi="Arial" w:cs="Arial"/>
                <w:sz w:val="28"/>
                <w:szCs w:val="28"/>
              </w:rPr>
              <w:t>Southampton, SO31 8ES</w:t>
            </w:r>
          </w:p>
        </w:tc>
        <w:tc>
          <w:tcPr>
            <w:tcW w:w="2419" w:type="dxa"/>
          </w:tcPr>
          <w:p w14:paraId="47BE8CEE" w14:textId="77777777" w:rsidR="0065739A" w:rsidRPr="00D2735A" w:rsidRDefault="0065739A" w:rsidP="0065739A">
            <w:pPr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69CD5EF2" w14:textId="77E3AC45" w:rsidR="004F2389" w:rsidRPr="00360D8E" w:rsidRDefault="00EB19F2" w:rsidP="004F2389">
            <w:pPr>
              <w:jc w:val="center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21</w:t>
            </w:r>
            <w:r w:rsidRPr="00EB19F2">
              <w:rPr>
                <w:rFonts w:asciiTheme="minorHAnsi" w:eastAsia="Calibri" w:hAnsiTheme="minorHAnsi" w:cstheme="minorHAnsi"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November</w:t>
            </w:r>
          </w:p>
          <w:p w14:paraId="6C6786C2" w14:textId="453A7B7B" w:rsidR="0065739A" w:rsidRPr="00D2735A" w:rsidRDefault="00346183" w:rsidP="004F2389">
            <w:pPr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Satur</w:t>
            </w:r>
            <w:r w:rsidR="004F2389">
              <w:rPr>
                <w:rFonts w:asciiTheme="minorHAnsi" w:eastAsia="Calibri" w:hAnsiTheme="minorHAnsi" w:cstheme="minorHAnsi"/>
                <w:sz w:val="28"/>
                <w:szCs w:val="28"/>
              </w:rPr>
              <w:t>day</w:t>
            </w:r>
          </w:p>
          <w:p w14:paraId="1824F1B9" w14:textId="46FFD3AD" w:rsidR="0065739A" w:rsidRPr="00D2735A" w:rsidRDefault="0065739A" w:rsidP="0065739A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106" w:type="dxa"/>
          </w:tcPr>
          <w:p w14:paraId="2C3E0313" w14:textId="77777777" w:rsidR="00A55973" w:rsidRDefault="00A55973" w:rsidP="00AC0A98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97359B1" w14:textId="05C6AF08" w:rsidR="00D81051" w:rsidRPr="00AC0A98" w:rsidRDefault="004F2389" w:rsidP="00A5597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  <w:r w:rsidR="00476C42">
              <w:rPr>
                <w:rFonts w:asciiTheme="minorHAnsi" w:hAnsiTheme="minorHAnsi" w:cstheme="minorHAnsi"/>
                <w:sz w:val="28"/>
                <w:szCs w:val="28"/>
              </w:rPr>
              <w:t>0</w:t>
            </w:r>
            <w:r w:rsidRPr="00D2735A">
              <w:rPr>
                <w:rFonts w:asciiTheme="minorHAnsi" w:hAnsiTheme="minorHAnsi" w:cstheme="minorHAnsi"/>
                <w:sz w:val="28"/>
                <w:szCs w:val="28"/>
              </w:rPr>
              <w:t>:</w:t>
            </w:r>
            <w:r w:rsidR="00476C42">
              <w:rPr>
                <w:rFonts w:asciiTheme="minorHAnsi" w:hAnsiTheme="minorHAnsi" w:cstheme="minorHAnsi"/>
                <w:sz w:val="28"/>
                <w:szCs w:val="28"/>
              </w:rPr>
              <w:t>3</w:t>
            </w:r>
            <w:r w:rsidRPr="00D2735A">
              <w:rPr>
                <w:rFonts w:asciiTheme="minorHAnsi" w:hAnsiTheme="minorHAnsi" w:cstheme="minorHAnsi"/>
                <w:sz w:val="28"/>
                <w:szCs w:val="28"/>
              </w:rPr>
              <w:t xml:space="preserve">0 –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12</w:t>
            </w:r>
            <w:r w:rsidRPr="00D2735A">
              <w:rPr>
                <w:rFonts w:asciiTheme="minorHAnsi" w:hAnsiTheme="minorHAnsi" w:cstheme="minorHAnsi"/>
                <w:sz w:val="28"/>
                <w:szCs w:val="28"/>
              </w:rPr>
              <w:t>:</w:t>
            </w:r>
            <w:r w:rsidR="00476C42">
              <w:rPr>
                <w:rFonts w:asciiTheme="minorHAnsi" w:hAnsiTheme="minorHAnsi" w:cstheme="minorHAnsi"/>
                <w:sz w:val="28"/>
                <w:szCs w:val="28"/>
              </w:rPr>
              <w:t>0</w:t>
            </w:r>
            <w:r w:rsidRPr="00D2735A">
              <w:rPr>
                <w:rFonts w:asciiTheme="minorHAnsi" w:hAnsiTheme="minorHAnsi" w:cstheme="minorHAnsi"/>
                <w:sz w:val="28"/>
                <w:szCs w:val="28"/>
              </w:rPr>
              <w:t>0hrs</w:t>
            </w:r>
          </w:p>
          <w:p w14:paraId="5C5A1302" w14:textId="3DBE1895" w:rsidR="0065739A" w:rsidRPr="00D2735A" w:rsidRDefault="0065739A" w:rsidP="0065739A">
            <w:pPr>
              <w:spacing w:after="100" w:afterAutospacing="1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649F27F1" w14:textId="28C1D7F9" w:rsidR="00F23BF4" w:rsidRPr="00D2735A" w:rsidRDefault="00F23BF4" w:rsidP="00E40AFD">
      <w:pPr>
        <w:spacing w:after="100" w:afterAutospacing="1"/>
        <w:rPr>
          <w:rFonts w:asciiTheme="minorHAnsi" w:hAnsiTheme="minorHAnsi" w:cstheme="minorHAnsi"/>
          <w:sz w:val="28"/>
          <w:szCs w:val="28"/>
        </w:rPr>
      </w:pPr>
    </w:p>
    <w:sectPr w:rsidR="00F23BF4" w:rsidRPr="00D2735A" w:rsidSect="00006B14">
      <w:headerReference w:type="default" r:id="rId10"/>
      <w:pgSz w:w="11909" w:h="16834" w:code="9"/>
      <w:pgMar w:top="4681" w:right="720" w:bottom="2775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FB0DF" w14:textId="77777777" w:rsidR="002F2851" w:rsidRDefault="002F2851">
      <w:r>
        <w:separator/>
      </w:r>
    </w:p>
  </w:endnote>
  <w:endnote w:type="continuationSeparator" w:id="0">
    <w:p w14:paraId="50FB3B90" w14:textId="77777777" w:rsidR="002F2851" w:rsidRDefault="002F2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42D42" w14:textId="77777777" w:rsidR="002F2851" w:rsidRDefault="002F2851">
      <w:r>
        <w:separator/>
      </w:r>
    </w:p>
  </w:footnote>
  <w:footnote w:type="continuationSeparator" w:id="0">
    <w:p w14:paraId="6771660D" w14:textId="77777777" w:rsidR="002F2851" w:rsidRDefault="002F2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0846" w14:textId="77777777" w:rsidR="00DA610E" w:rsidRDefault="000E4D8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79EA012B" wp14:editId="213BD498">
          <wp:simplePos x="0" y="0"/>
          <wp:positionH relativeFrom="column">
            <wp:posOffset>-437823</wp:posOffset>
          </wp:positionH>
          <wp:positionV relativeFrom="paragraph">
            <wp:posOffset>-448733</wp:posOffset>
          </wp:positionV>
          <wp:extent cx="7524940" cy="10654708"/>
          <wp:effectExtent l="0" t="0" r="6350" b="635"/>
          <wp:wrapNone/>
          <wp:docPr id="2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940" cy="10654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83F66"/>
    <w:multiLevelType w:val="hybridMultilevel"/>
    <w:tmpl w:val="11123A52"/>
    <w:lvl w:ilvl="0" w:tplc="4994FF74">
      <w:start w:val="1"/>
      <w:numFmt w:val="decimal"/>
      <w:lvlRestart w:val="0"/>
      <w:pStyle w:val="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9639E"/>
    <w:multiLevelType w:val="hybridMultilevel"/>
    <w:tmpl w:val="DAB4E32E"/>
    <w:lvl w:ilvl="0" w:tplc="34609EDC">
      <w:start w:val="1"/>
      <w:numFmt w:val="bullet"/>
      <w:lvlRestart w:val="0"/>
      <w:pStyle w:val="Bullets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324677">
    <w:abstractNumId w:val="1"/>
  </w:num>
  <w:num w:numId="2" w16cid:durableId="463694460">
    <w:abstractNumId w:val="0"/>
  </w:num>
  <w:num w:numId="3" w16cid:durableId="856043004">
    <w:abstractNumId w:val="1"/>
  </w:num>
  <w:num w:numId="4" w16cid:durableId="1586302801">
    <w:abstractNumId w:val="0"/>
  </w:num>
  <w:num w:numId="5" w16cid:durableId="1261795630">
    <w:abstractNumId w:val="1"/>
  </w:num>
  <w:num w:numId="6" w16cid:durableId="413360280">
    <w:abstractNumId w:val="0"/>
  </w:num>
  <w:num w:numId="7" w16cid:durableId="1765227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 fillcolor="#6db8ba" stroke="f">
      <v:fill color="#6db8ba"/>
      <v:stroke on="f"/>
      <v:textbox inset="6mm,6mm,6mm,6mm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BF4"/>
    <w:rsid w:val="00006B14"/>
    <w:rsid w:val="0001227A"/>
    <w:rsid w:val="00016E46"/>
    <w:rsid w:val="00023ACD"/>
    <w:rsid w:val="00031AB6"/>
    <w:rsid w:val="00036AFF"/>
    <w:rsid w:val="00041161"/>
    <w:rsid w:val="000567FE"/>
    <w:rsid w:val="00066453"/>
    <w:rsid w:val="000A0188"/>
    <w:rsid w:val="000A72DA"/>
    <w:rsid w:val="000B02D5"/>
    <w:rsid w:val="000B698D"/>
    <w:rsid w:val="000C28B9"/>
    <w:rsid w:val="000E2CB0"/>
    <w:rsid w:val="000E4D87"/>
    <w:rsid w:val="000E7F16"/>
    <w:rsid w:val="0012174B"/>
    <w:rsid w:val="00132414"/>
    <w:rsid w:val="0018562A"/>
    <w:rsid w:val="001C5945"/>
    <w:rsid w:val="001C674F"/>
    <w:rsid w:val="001E33E9"/>
    <w:rsid w:val="002052D1"/>
    <w:rsid w:val="00227343"/>
    <w:rsid w:val="0026202F"/>
    <w:rsid w:val="002C113A"/>
    <w:rsid w:val="002C1DDB"/>
    <w:rsid w:val="002C237C"/>
    <w:rsid w:val="002C261A"/>
    <w:rsid w:val="002D4EE7"/>
    <w:rsid w:val="002F2851"/>
    <w:rsid w:val="002F43FA"/>
    <w:rsid w:val="00320185"/>
    <w:rsid w:val="00344963"/>
    <w:rsid w:val="00346183"/>
    <w:rsid w:val="003520C6"/>
    <w:rsid w:val="00360D8E"/>
    <w:rsid w:val="00361188"/>
    <w:rsid w:val="0036688B"/>
    <w:rsid w:val="003910CE"/>
    <w:rsid w:val="003A1F2C"/>
    <w:rsid w:val="003A2ECC"/>
    <w:rsid w:val="003B3D4A"/>
    <w:rsid w:val="003E091E"/>
    <w:rsid w:val="00412737"/>
    <w:rsid w:val="00455C06"/>
    <w:rsid w:val="00476C42"/>
    <w:rsid w:val="004A3A08"/>
    <w:rsid w:val="004D4B02"/>
    <w:rsid w:val="004F2389"/>
    <w:rsid w:val="004F2F31"/>
    <w:rsid w:val="004F4B2D"/>
    <w:rsid w:val="004F772B"/>
    <w:rsid w:val="00526A7B"/>
    <w:rsid w:val="00554551"/>
    <w:rsid w:val="0056579C"/>
    <w:rsid w:val="0057107F"/>
    <w:rsid w:val="005C34E5"/>
    <w:rsid w:val="005C7020"/>
    <w:rsid w:val="005D2749"/>
    <w:rsid w:val="005F2679"/>
    <w:rsid w:val="005F3E19"/>
    <w:rsid w:val="0061100F"/>
    <w:rsid w:val="0065739A"/>
    <w:rsid w:val="006676F2"/>
    <w:rsid w:val="00686CC4"/>
    <w:rsid w:val="006A7B1D"/>
    <w:rsid w:val="006C54A9"/>
    <w:rsid w:val="006C6D19"/>
    <w:rsid w:val="006D0D1A"/>
    <w:rsid w:val="006D0D61"/>
    <w:rsid w:val="006D7538"/>
    <w:rsid w:val="006E1A6E"/>
    <w:rsid w:val="006F0F78"/>
    <w:rsid w:val="00735802"/>
    <w:rsid w:val="00751224"/>
    <w:rsid w:val="00780A91"/>
    <w:rsid w:val="007A0EDC"/>
    <w:rsid w:val="007B779B"/>
    <w:rsid w:val="007C3B91"/>
    <w:rsid w:val="0081112A"/>
    <w:rsid w:val="008367A4"/>
    <w:rsid w:val="008401A1"/>
    <w:rsid w:val="00840417"/>
    <w:rsid w:val="00840CDE"/>
    <w:rsid w:val="00863C04"/>
    <w:rsid w:val="00865A66"/>
    <w:rsid w:val="00871687"/>
    <w:rsid w:val="00876106"/>
    <w:rsid w:val="008917B1"/>
    <w:rsid w:val="008C141A"/>
    <w:rsid w:val="008D1E80"/>
    <w:rsid w:val="008E651D"/>
    <w:rsid w:val="008E693C"/>
    <w:rsid w:val="00903CD6"/>
    <w:rsid w:val="00912BF1"/>
    <w:rsid w:val="00921723"/>
    <w:rsid w:val="00932530"/>
    <w:rsid w:val="009428EF"/>
    <w:rsid w:val="00950D98"/>
    <w:rsid w:val="00993DBB"/>
    <w:rsid w:val="009B522A"/>
    <w:rsid w:val="009D7C78"/>
    <w:rsid w:val="009F2E7F"/>
    <w:rsid w:val="00A0685E"/>
    <w:rsid w:val="00A1567B"/>
    <w:rsid w:val="00A31620"/>
    <w:rsid w:val="00A46B09"/>
    <w:rsid w:val="00A55973"/>
    <w:rsid w:val="00A60C8A"/>
    <w:rsid w:val="00A95E0D"/>
    <w:rsid w:val="00AA1E1D"/>
    <w:rsid w:val="00AC0A98"/>
    <w:rsid w:val="00AC6348"/>
    <w:rsid w:val="00AC7EE4"/>
    <w:rsid w:val="00AF6179"/>
    <w:rsid w:val="00B1056F"/>
    <w:rsid w:val="00B32D7A"/>
    <w:rsid w:val="00B346A9"/>
    <w:rsid w:val="00B42007"/>
    <w:rsid w:val="00B576F9"/>
    <w:rsid w:val="00B6410D"/>
    <w:rsid w:val="00B7186A"/>
    <w:rsid w:val="00B7216C"/>
    <w:rsid w:val="00BB2199"/>
    <w:rsid w:val="00BB68DE"/>
    <w:rsid w:val="00BB7DEE"/>
    <w:rsid w:val="00BC1502"/>
    <w:rsid w:val="00BE77CF"/>
    <w:rsid w:val="00C42CE3"/>
    <w:rsid w:val="00CB792C"/>
    <w:rsid w:val="00CC0D2A"/>
    <w:rsid w:val="00CD7012"/>
    <w:rsid w:val="00D16F2A"/>
    <w:rsid w:val="00D2735A"/>
    <w:rsid w:val="00D34390"/>
    <w:rsid w:val="00D404B6"/>
    <w:rsid w:val="00D40F8B"/>
    <w:rsid w:val="00D733CA"/>
    <w:rsid w:val="00D81051"/>
    <w:rsid w:val="00D97884"/>
    <w:rsid w:val="00DA610E"/>
    <w:rsid w:val="00DB238B"/>
    <w:rsid w:val="00DF28A7"/>
    <w:rsid w:val="00DF7009"/>
    <w:rsid w:val="00E25392"/>
    <w:rsid w:val="00E4020D"/>
    <w:rsid w:val="00E40AFD"/>
    <w:rsid w:val="00E47EC5"/>
    <w:rsid w:val="00EB09A6"/>
    <w:rsid w:val="00EB19F2"/>
    <w:rsid w:val="00EB3C1F"/>
    <w:rsid w:val="00EB3EFC"/>
    <w:rsid w:val="00F0435B"/>
    <w:rsid w:val="00F23BF4"/>
    <w:rsid w:val="00F430FE"/>
    <w:rsid w:val="00F44312"/>
    <w:rsid w:val="00F57357"/>
    <w:rsid w:val="00F61C00"/>
    <w:rsid w:val="00F6646D"/>
    <w:rsid w:val="00F85826"/>
    <w:rsid w:val="00F911F0"/>
    <w:rsid w:val="00F94969"/>
    <w:rsid w:val="00FC4E5D"/>
    <w:rsid w:val="00FF27CF"/>
    <w:rsid w:val="00FF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6db8ba" stroke="f">
      <v:fill color="#6db8ba"/>
      <v:stroke on="f"/>
      <v:textbox inset="6mm,6mm,6mm,6mm"/>
    </o:shapedefaults>
    <o:shapelayout v:ext="edit">
      <o:idmap v:ext="edit" data="2"/>
    </o:shapelayout>
  </w:shapeDefaults>
  <w:decimalSymbol w:val="."/>
  <w:listSeparator w:val=","/>
  <w14:docId w14:val="5B1F22F6"/>
  <w15:chartTrackingRefBased/>
  <w15:docId w15:val="{C5BFE519-D2D1-47E3-B4AB-E0C52AE8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s">
    <w:name w:val="Bullets"/>
    <w:basedOn w:val="Normal"/>
    <w:pPr>
      <w:numPr>
        <w:numId w:val="5"/>
      </w:numPr>
    </w:pPr>
  </w:style>
  <w:style w:type="paragraph" w:customStyle="1" w:styleId="Number">
    <w:name w:val="Number"/>
    <w:basedOn w:val="Normal"/>
    <w:pPr>
      <w:numPr>
        <w:numId w:val="7"/>
      </w:numPr>
    </w:pPr>
  </w:style>
  <w:style w:type="paragraph" w:styleId="Header">
    <w:name w:val="header"/>
    <w:basedOn w:val="Normal"/>
    <w:rsid w:val="00DA610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610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56579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6579C"/>
    <w:rPr>
      <w:sz w:val="18"/>
      <w:szCs w:val="18"/>
    </w:rPr>
  </w:style>
  <w:style w:type="character" w:styleId="Strong">
    <w:name w:val="Strong"/>
    <w:uiPriority w:val="22"/>
    <w:qFormat/>
    <w:rsid w:val="0036688B"/>
    <w:rPr>
      <w:b/>
      <w:bCs/>
    </w:rPr>
  </w:style>
  <w:style w:type="paragraph" w:styleId="NormalWeb">
    <w:name w:val="Normal (Web)"/>
    <w:basedOn w:val="Normal"/>
    <w:uiPriority w:val="99"/>
    <w:unhideWhenUsed/>
    <w:rsid w:val="002C237C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table" w:styleId="TableGrid">
    <w:name w:val="Table Grid"/>
    <w:basedOn w:val="TableNormal"/>
    <w:rsid w:val="002C2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70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948\OneDrive%20-%20Hampshire%20&amp;%20Thames%20Valley\Documents\Witness%20Appeal%20Leaflets\GBH%20Cedar%20Close%20WA-L4426215.dotx" TargetMode="External"/></Relationships>
</file>

<file path=word/theme/theme1.xml><?xml version="1.0" encoding="utf-8"?>
<a:theme xmlns:a="http://schemas.openxmlformats.org/drawingml/2006/main" name="Office Theme">
  <a:themeElements>
    <a:clrScheme name="R&amp;P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4990"/>
      </a:accent1>
      <a:accent2>
        <a:srgbClr val="00BCFE"/>
      </a:accent2>
      <a:accent3>
        <a:srgbClr val="A3E302"/>
      </a:accent3>
      <a:accent4>
        <a:srgbClr val="FFC000"/>
      </a:accent4>
      <a:accent5>
        <a:srgbClr val="002E5F"/>
      </a:accent5>
      <a:accent6>
        <a:srgbClr val="004990"/>
      </a:accent6>
      <a:hlink>
        <a:srgbClr val="92EDFF"/>
      </a:hlink>
      <a:folHlink>
        <a:srgbClr val="FF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92b019-4723-4809-96a6-536d07b538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25A235FB70A3419E37BF07AC4A2F51" ma:contentTypeVersion="11" ma:contentTypeDescription="Create a new document." ma:contentTypeScope="" ma:versionID="51ae330e30d9ad1b8aa7e65b80832688">
  <xsd:schema xmlns:xsd="http://www.w3.org/2001/XMLSchema" xmlns:xs="http://www.w3.org/2001/XMLSchema" xmlns:p="http://schemas.microsoft.com/office/2006/metadata/properties" xmlns:ns3="7592b019-4723-4809-96a6-536d07b53819" targetNamespace="http://schemas.microsoft.com/office/2006/metadata/properties" ma:root="true" ma:fieldsID="16c87e3e4dbd27d0657e9d04e38a5ec0" ns3:_="">
    <xsd:import namespace="7592b019-4723-4809-96a6-536d07b5381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92b019-4723-4809-96a6-536d07b5381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10EE32-8FCB-465A-9448-61B99CBB2989}">
  <ds:schemaRefs>
    <ds:schemaRef ds:uri="http://schemas.microsoft.com/office/2006/metadata/properties"/>
    <ds:schemaRef ds:uri="http://schemas.microsoft.com/office/infopath/2007/PartnerControls"/>
    <ds:schemaRef ds:uri="7592b019-4723-4809-96a6-536d07b53819"/>
  </ds:schemaRefs>
</ds:datastoreItem>
</file>

<file path=customXml/itemProps2.xml><?xml version="1.0" encoding="utf-8"?>
<ds:datastoreItem xmlns:ds="http://schemas.openxmlformats.org/officeDocument/2006/customXml" ds:itemID="{F58177CD-94CF-4187-8B0C-47A5FFADE9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F159F5-F2EC-4019-9CBD-01A71F3EBC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92b019-4723-4809-96a6-536d07b538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GBH Cedar Close WA-L4426215</Template>
  <TotalTime>145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Constabulary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Woodcock, Mica (12948)</dc:creator>
  <cp:keywords/>
  <dc:description/>
  <cp:lastModifiedBy>Mihaela Price (19621)</cp:lastModifiedBy>
  <cp:revision>90</cp:revision>
  <cp:lastPrinted>2026-07-23T07:48:00Z</cp:lastPrinted>
  <dcterms:created xsi:type="dcterms:W3CDTF">2026-01-23T14:46:00Z</dcterms:created>
  <dcterms:modified xsi:type="dcterms:W3CDTF">2026-10-21T19:28:00Z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0x0101006125A235FB70A3419E37BF07AC4A2F51</vt:lpwstr>
  </property>
  <property fmtid="{D5CDD505-2E9C-101B-9397-08002B2CF9AE}" pid="3" name="ForceDepartment">
    <vt:i4>3</vt:i4>
  </property>
</Properties>
</file>